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90408AF28CA49ECABE1A132AABC7056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D200449A7224F5495A38B625BF06D8E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645562FD" w14:textId="77777777" w:rsidR="00BB4EAD" w:rsidRPr="003F712F" w:rsidRDefault="00827D73">
              <w:pPr>
                <w:rPr>
                  <w:rFonts w:asciiTheme="majorHAnsi" w:hAnsiTheme="majorHAnsi"/>
                  <w:sz w:val="48"/>
                </w:rPr>
              </w:pPr>
              <w:r>
                <w:rPr>
                  <w:rStyle w:val="Formatvorlage7"/>
                </w:rPr>
                <w:t>Körner sortieren</w:t>
              </w:r>
            </w:p>
          </w:sdtContent>
        </w:sdt>
      </w:sdtContent>
    </w:sdt>
    <w:p w14:paraId="3AC3780D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CD4A6239AB84480B5DFEE918325474F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1C5DCF">
            <w:rPr>
              <w:rStyle w:val="Formatvorlage3"/>
            </w:rPr>
            <w:t>Spielen, Bewegen</w:t>
          </w:r>
        </w:sdtContent>
      </w:sdt>
      <w:r>
        <w:rPr>
          <w:rStyle w:val="Formatvorlage3"/>
        </w:rPr>
        <w:t xml:space="preserve"> </w:t>
      </w:r>
    </w:p>
    <w:p w14:paraId="77E15306" w14:textId="77777777" w:rsidR="00A90825" w:rsidRDefault="00000000" w:rsidP="001C5DCF">
      <w:pPr>
        <w:rPr>
          <w:rStyle w:val="Formatvorlage3"/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B57AEA6" wp14:editId="1DD418C2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041B68EFD69B4103BDEDE632EC73AF1E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CC68717" wp14:editId="17397B8A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B3D6119F8B45AFB8634FF2BD7E9059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3450C1E" wp14:editId="5AEE8A1A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6D682345406431A904D6188769FFDFC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 w:rsidRPr="003F712F">
            <w:rPr>
              <w:rStyle w:val="Formatvorlage1"/>
            </w:rPr>
            <w:t>Ruth 1,18-2,20</w:t>
          </w:r>
        </w:sdtContent>
      </w:sdt>
    </w:p>
    <w:p w14:paraId="1A3B1840" w14:textId="77777777" w:rsidR="001C5DCF" w:rsidRPr="00A90825" w:rsidRDefault="005D414F" w:rsidP="001C5DCF">
      <w:pPr>
        <w:rPr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681E0785" w14:textId="77777777" w:rsidR="00827D73" w:rsidRDefault="00827D73" w:rsidP="00827D73">
      <w:pPr>
        <w:widowControl w:val="0"/>
        <w:tabs>
          <w:tab w:val="left" w:pos="326"/>
        </w:tabs>
        <w:autoSpaceDE w:val="0"/>
        <w:autoSpaceDN w:val="0"/>
        <w:spacing w:after="0" w:line="240" w:lineRule="auto"/>
        <w:ind w:right="610"/>
        <w:jc w:val="both"/>
        <w:rPr>
          <w:rFonts w:cstheme="minorHAnsi"/>
          <w:spacing w:val="-8"/>
        </w:rPr>
      </w:pPr>
      <w:r w:rsidRPr="00827D73">
        <w:rPr>
          <w:rFonts w:cstheme="minorHAnsi"/>
        </w:rPr>
        <w:t>Körner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sortieren:</w:t>
      </w:r>
      <w:r w:rsidRPr="00827D73">
        <w:rPr>
          <w:rFonts w:cstheme="minorHAnsi"/>
          <w:spacing w:val="-8"/>
        </w:rPr>
        <w:t xml:space="preserve"> </w:t>
      </w:r>
    </w:p>
    <w:p w14:paraId="631362F7" w14:textId="77777777" w:rsidR="00827D73" w:rsidRDefault="00827D73" w:rsidP="00827D73">
      <w:pPr>
        <w:widowControl w:val="0"/>
        <w:tabs>
          <w:tab w:val="left" w:pos="326"/>
        </w:tabs>
        <w:autoSpaceDE w:val="0"/>
        <w:autoSpaceDN w:val="0"/>
        <w:spacing w:after="0" w:line="240" w:lineRule="auto"/>
        <w:ind w:right="610"/>
        <w:jc w:val="both"/>
        <w:rPr>
          <w:rFonts w:cstheme="minorHAnsi"/>
        </w:rPr>
      </w:pPr>
    </w:p>
    <w:p w14:paraId="79C87BEA" w14:textId="77777777" w:rsidR="00827D73" w:rsidRDefault="00827D73" w:rsidP="00827D73">
      <w:pPr>
        <w:widowControl w:val="0"/>
        <w:tabs>
          <w:tab w:val="left" w:pos="326"/>
        </w:tabs>
        <w:autoSpaceDE w:val="0"/>
        <w:autoSpaceDN w:val="0"/>
        <w:spacing w:after="0" w:line="240" w:lineRule="auto"/>
        <w:ind w:right="610"/>
        <w:jc w:val="both"/>
        <w:rPr>
          <w:rFonts w:cstheme="minorHAnsi"/>
        </w:rPr>
      </w:pPr>
      <w:r w:rsidRPr="00827D73">
        <w:rPr>
          <w:rFonts w:cstheme="minorHAnsi"/>
        </w:rPr>
        <w:t>In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eine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Schüssel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werden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Trockenerbsen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und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Getreidekörner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getan.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Wer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schafft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es,</w:t>
      </w:r>
      <w:r w:rsidRPr="00827D73">
        <w:rPr>
          <w:rFonts w:cstheme="minorHAnsi"/>
          <w:spacing w:val="-9"/>
        </w:rPr>
        <w:t xml:space="preserve"> </w:t>
      </w:r>
      <w:r w:rsidRPr="00827D73">
        <w:rPr>
          <w:rFonts w:cstheme="minorHAnsi"/>
        </w:rPr>
        <w:t>sie</w:t>
      </w:r>
      <w:r w:rsidRPr="00827D73">
        <w:rPr>
          <w:rFonts w:cstheme="minorHAnsi"/>
          <w:spacing w:val="-8"/>
        </w:rPr>
        <w:t xml:space="preserve"> </w:t>
      </w:r>
      <w:r w:rsidRPr="00827D73">
        <w:rPr>
          <w:rFonts w:cstheme="minorHAnsi"/>
        </w:rPr>
        <w:t>am schnellsten zu sortieren?</w:t>
      </w:r>
      <w:r>
        <w:rPr>
          <w:rFonts w:cstheme="minorHAnsi"/>
        </w:rPr>
        <w:t xml:space="preserve"> </w:t>
      </w:r>
    </w:p>
    <w:p w14:paraId="1B46A636" w14:textId="77777777" w:rsidR="00827D73" w:rsidRDefault="00827D73" w:rsidP="00827D73">
      <w:pPr>
        <w:widowControl w:val="0"/>
        <w:tabs>
          <w:tab w:val="left" w:pos="326"/>
        </w:tabs>
        <w:autoSpaceDE w:val="0"/>
        <w:autoSpaceDN w:val="0"/>
        <w:spacing w:after="0" w:line="240" w:lineRule="auto"/>
        <w:ind w:right="610"/>
        <w:jc w:val="both"/>
        <w:rPr>
          <w:rFonts w:cstheme="minorHAnsi"/>
        </w:rPr>
      </w:pPr>
    </w:p>
    <w:p w14:paraId="0063362B" w14:textId="77777777" w:rsidR="00827D73" w:rsidRPr="00827D73" w:rsidRDefault="00827D73" w:rsidP="00827D73">
      <w:pPr>
        <w:widowControl w:val="0"/>
        <w:tabs>
          <w:tab w:val="left" w:pos="326"/>
        </w:tabs>
        <w:autoSpaceDE w:val="0"/>
        <w:autoSpaceDN w:val="0"/>
        <w:spacing w:after="0" w:line="240" w:lineRule="auto"/>
        <w:ind w:right="610"/>
        <w:jc w:val="both"/>
        <w:rPr>
          <w:rFonts w:cstheme="minorHAnsi"/>
        </w:rPr>
      </w:pPr>
      <w:r>
        <w:rPr>
          <w:rFonts w:cstheme="minorHAnsi"/>
        </w:rPr>
        <w:t xml:space="preserve">Das Spiel kann einzeln oder </w:t>
      </w:r>
      <w:r w:rsidR="00D24CBA">
        <w:rPr>
          <w:rFonts w:cstheme="minorHAnsi"/>
        </w:rPr>
        <w:t xml:space="preserve">in kleinen Gruppen </w:t>
      </w:r>
      <w:r>
        <w:rPr>
          <w:rFonts w:cstheme="minorHAnsi"/>
        </w:rPr>
        <w:t xml:space="preserve">gespielt werden. </w:t>
      </w:r>
    </w:p>
    <w:p w14:paraId="7921CD36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20CA764C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12291635" w14:textId="77777777" w:rsidR="008D1A25" w:rsidRDefault="008D1A25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  <w:w w:val="105"/>
        </w:rPr>
      </w:pPr>
    </w:p>
    <w:p w14:paraId="4D45A580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</w:p>
    <w:p w14:paraId="03EB0CD3" w14:textId="77777777" w:rsidR="00E50830" w:rsidRPr="005D414F" w:rsidRDefault="00E50830" w:rsidP="00E278CC">
      <w:pPr>
        <w:ind w:left="-5"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F5E36" w14:textId="77777777" w:rsidR="00D44C93" w:rsidRDefault="00D44C93" w:rsidP="00F27E52">
      <w:pPr>
        <w:spacing w:after="0" w:line="240" w:lineRule="auto"/>
      </w:pPr>
      <w:r>
        <w:separator/>
      </w:r>
    </w:p>
  </w:endnote>
  <w:endnote w:type="continuationSeparator" w:id="0">
    <w:p w14:paraId="46F3FAAA" w14:textId="77777777" w:rsidR="00D44C93" w:rsidRDefault="00D44C93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2B4A30C9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5809110" wp14:editId="604A04B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3E4950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4F1EC" w14:textId="77777777" w:rsidR="00D44C93" w:rsidRDefault="00D44C93" w:rsidP="00F27E52">
      <w:pPr>
        <w:spacing w:after="0" w:line="240" w:lineRule="auto"/>
      </w:pPr>
      <w:r>
        <w:separator/>
      </w:r>
    </w:p>
  </w:footnote>
  <w:footnote w:type="continuationSeparator" w:id="0">
    <w:p w14:paraId="193327EC" w14:textId="77777777" w:rsidR="00D44C93" w:rsidRDefault="00D44C93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3254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254289" wp14:editId="0A763FF7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7868C0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746F5"/>
    <w:multiLevelType w:val="hybridMultilevel"/>
    <w:tmpl w:val="E5B85782"/>
    <w:lvl w:ilvl="0" w:tplc="8306FF14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358A4E4C">
      <w:numFmt w:val="bullet"/>
      <w:lvlText w:val="•"/>
      <w:lvlJc w:val="left"/>
      <w:pPr>
        <w:ind w:left="1150" w:hanging="217"/>
      </w:pPr>
      <w:rPr>
        <w:lang w:val="de-DE" w:eastAsia="en-US" w:bidi="ar-SA"/>
      </w:rPr>
    </w:lvl>
    <w:lvl w:ilvl="2" w:tplc="4D3EC0C4">
      <w:numFmt w:val="bullet"/>
      <w:lvlText w:val="•"/>
      <w:lvlJc w:val="left"/>
      <w:pPr>
        <w:ind w:left="2181" w:hanging="217"/>
      </w:pPr>
      <w:rPr>
        <w:lang w:val="de-DE" w:eastAsia="en-US" w:bidi="ar-SA"/>
      </w:rPr>
    </w:lvl>
    <w:lvl w:ilvl="3" w:tplc="B6D8260C">
      <w:numFmt w:val="bullet"/>
      <w:lvlText w:val="•"/>
      <w:lvlJc w:val="left"/>
      <w:pPr>
        <w:ind w:left="3211" w:hanging="217"/>
      </w:pPr>
      <w:rPr>
        <w:lang w:val="de-DE" w:eastAsia="en-US" w:bidi="ar-SA"/>
      </w:rPr>
    </w:lvl>
    <w:lvl w:ilvl="4" w:tplc="FD9CEBF8">
      <w:numFmt w:val="bullet"/>
      <w:lvlText w:val="•"/>
      <w:lvlJc w:val="left"/>
      <w:pPr>
        <w:ind w:left="4242" w:hanging="217"/>
      </w:pPr>
      <w:rPr>
        <w:lang w:val="de-DE" w:eastAsia="en-US" w:bidi="ar-SA"/>
      </w:rPr>
    </w:lvl>
    <w:lvl w:ilvl="5" w:tplc="0DFAB512">
      <w:numFmt w:val="bullet"/>
      <w:lvlText w:val="•"/>
      <w:lvlJc w:val="left"/>
      <w:pPr>
        <w:ind w:left="5272" w:hanging="217"/>
      </w:pPr>
      <w:rPr>
        <w:lang w:val="de-DE" w:eastAsia="en-US" w:bidi="ar-SA"/>
      </w:rPr>
    </w:lvl>
    <w:lvl w:ilvl="6" w:tplc="EE5CE93C">
      <w:numFmt w:val="bullet"/>
      <w:lvlText w:val="•"/>
      <w:lvlJc w:val="left"/>
      <w:pPr>
        <w:ind w:left="6303" w:hanging="217"/>
      </w:pPr>
      <w:rPr>
        <w:lang w:val="de-DE" w:eastAsia="en-US" w:bidi="ar-SA"/>
      </w:rPr>
    </w:lvl>
    <w:lvl w:ilvl="7" w:tplc="3B1885BE">
      <w:numFmt w:val="bullet"/>
      <w:lvlText w:val="•"/>
      <w:lvlJc w:val="left"/>
      <w:pPr>
        <w:ind w:left="7333" w:hanging="217"/>
      </w:pPr>
      <w:rPr>
        <w:lang w:val="de-DE" w:eastAsia="en-US" w:bidi="ar-SA"/>
      </w:rPr>
    </w:lvl>
    <w:lvl w:ilvl="8" w:tplc="3698F196">
      <w:numFmt w:val="bullet"/>
      <w:lvlText w:val="•"/>
      <w:lvlJc w:val="left"/>
      <w:pPr>
        <w:ind w:left="8364" w:hanging="217"/>
      </w:pPr>
      <w:rPr>
        <w:lang w:val="de-DE" w:eastAsia="en-US" w:bidi="ar-SA"/>
      </w:rPr>
    </w:lvl>
  </w:abstractNum>
  <w:num w:numId="1" w16cid:durableId="626930037">
    <w:abstractNumId w:val="0"/>
  </w:num>
  <w:num w:numId="2" w16cid:durableId="201191155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2F"/>
    <w:rsid w:val="000535C6"/>
    <w:rsid w:val="00075DA8"/>
    <w:rsid w:val="0017185C"/>
    <w:rsid w:val="001C5DCF"/>
    <w:rsid w:val="001E621A"/>
    <w:rsid w:val="002C60B5"/>
    <w:rsid w:val="003F712F"/>
    <w:rsid w:val="004E2A2E"/>
    <w:rsid w:val="005515FB"/>
    <w:rsid w:val="00592F40"/>
    <w:rsid w:val="005D414F"/>
    <w:rsid w:val="005D77ED"/>
    <w:rsid w:val="00653023"/>
    <w:rsid w:val="0065620C"/>
    <w:rsid w:val="006B7DA9"/>
    <w:rsid w:val="006C27E9"/>
    <w:rsid w:val="00827D73"/>
    <w:rsid w:val="00882697"/>
    <w:rsid w:val="008D1A25"/>
    <w:rsid w:val="009B10A1"/>
    <w:rsid w:val="00A1688E"/>
    <w:rsid w:val="00A61783"/>
    <w:rsid w:val="00A90825"/>
    <w:rsid w:val="00BB4EAD"/>
    <w:rsid w:val="00BF040A"/>
    <w:rsid w:val="00C41B41"/>
    <w:rsid w:val="00CA00BF"/>
    <w:rsid w:val="00CD4E92"/>
    <w:rsid w:val="00D2049E"/>
    <w:rsid w:val="00D24CBA"/>
    <w:rsid w:val="00D44C93"/>
    <w:rsid w:val="00D871E4"/>
    <w:rsid w:val="00E278CC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A6DE6"/>
  <w15:chartTrackingRefBased/>
  <w15:docId w15:val="{D1E12420-A612-4454-8B30-18A2680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8D1A25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8D1A2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0408AF28CA49ECABE1A132AABC7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7F293-B6CF-4A22-8F34-2AC0199C850F}"/>
      </w:docPartPr>
      <w:docPartBody>
        <w:p w:rsidR="008439C6" w:rsidRDefault="00D25490">
          <w:pPr>
            <w:pStyle w:val="790408AF28CA49ECABE1A132AABC705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200449A7224F5495A38B625BF06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F343D-F7CA-4774-A837-E4B66B8F850E}"/>
      </w:docPartPr>
      <w:docPartBody>
        <w:p w:rsidR="008439C6" w:rsidRDefault="00D25490">
          <w:pPr>
            <w:pStyle w:val="6D200449A7224F5495A38B625BF06D8E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CD4A6239AB84480B5DFEE9183254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82C6F-FE86-47F0-96C6-DC5D5F3AA8FA}"/>
      </w:docPartPr>
      <w:docPartBody>
        <w:p w:rsidR="008439C6" w:rsidRDefault="00D25490">
          <w:pPr>
            <w:pStyle w:val="ECD4A6239AB84480B5DFEE918325474F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1B68EFD69B4103BDEDE632EC73A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EF9ED-DF61-4E73-A10B-1EFCBC9A19D5}"/>
      </w:docPartPr>
      <w:docPartBody>
        <w:p w:rsidR="008439C6" w:rsidRDefault="00D25490">
          <w:pPr>
            <w:pStyle w:val="041B68EFD69B4103BDEDE632EC73AF1E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B3D6119F8B45AFB8634FF2BD7E9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2D009-AA17-467E-B419-1E24C0B89667}"/>
      </w:docPartPr>
      <w:docPartBody>
        <w:p w:rsidR="008439C6" w:rsidRDefault="00D25490">
          <w:pPr>
            <w:pStyle w:val="D2B3D6119F8B45AFB8634FF2BD7E9059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6D682345406431A904D6188769FF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0284E-CD9C-403B-B826-714F5E0E7671}"/>
      </w:docPartPr>
      <w:docPartBody>
        <w:p w:rsidR="008439C6" w:rsidRDefault="00D25490">
          <w:pPr>
            <w:pStyle w:val="D6D682345406431A904D6188769FFDFC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4"/>
    <w:rsid w:val="008439C6"/>
    <w:rsid w:val="00A61174"/>
    <w:rsid w:val="00D25490"/>
    <w:rsid w:val="00D5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1174"/>
  </w:style>
  <w:style w:type="paragraph" w:customStyle="1" w:styleId="790408AF28CA49ECABE1A132AABC7056">
    <w:name w:val="790408AF28CA49ECABE1A132AABC7056"/>
  </w:style>
  <w:style w:type="paragraph" w:customStyle="1" w:styleId="6D200449A7224F5495A38B625BF06D8E">
    <w:name w:val="6D200449A7224F5495A38B625BF06D8E"/>
  </w:style>
  <w:style w:type="paragraph" w:customStyle="1" w:styleId="ECD4A6239AB84480B5DFEE918325474F">
    <w:name w:val="ECD4A6239AB84480B5DFEE918325474F"/>
  </w:style>
  <w:style w:type="paragraph" w:customStyle="1" w:styleId="041B68EFD69B4103BDEDE632EC73AF1E">
    <w:name w:val="041B68EFD69B4103BDEDE632EC73AF1E"/>
  </w:style>
  <w:style w:type="paragraph" w:customStyle="1" w:styleId="D2B3D6119F8B45AFB8634FF2BD7E9059">
    <w:name w:val="D2B3D6119F8B45AFB8634FF2BD7E9059"/>
  </w:style>
  <w:style w:type="paragraph" w:customStyle="1" w:styleId="D6D682345406431A904D6188769FFDFC">
    <w:name w:val="D6D682345406431A904D6188769FFDFC"/>
  </w:style>
  <w:style w:type="paragraph" w:customStyle="1" w:styleId="8E4AF31449D94347B6607D4E718AAADB">
    <w:name w:val="8E4AF31449D94347B6607D4E718AAADB"/>
  </w:style>
  <w:style w:type="paragraph" w:customStyle="1" w:styleId="511EC8067E7E49AF860D034F3118FE90">
    <w:name w:val="511EC8067E7E49AF860D034F3118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4</cp:revision>
  <dcterms:created xsi:type="dcterms:W3CDTF">2024-04-17T15:00:00Z</dcterms:created>
  <dcterms:modified xsi:type="dcterms:W3CDTF">2024-04-27T08:36:00Z</dcterms:modified>
</cp:coreProperties>
</file>