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90408AF28CA49ECABE1A132AABC7056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6D200449A7224F5495A38B625BF06D8E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3916936E" w14:textId="77777777" w:rsidR="00BB4EAD" w:rsidRPr="003F712F" w:rsidRDefault="00953D3B">
              <w:pPr>
                <w:rPr>
                  <w:rFonts w:asciiTheme="majorHAnsi" w:hAnsiTheme="majorHAnsi"/>
                  <w:sz w:val="48"/>
                </w:rPr>
              </w:pPr>
              <w:r>
                <w:rPr>
                  <w:rStyle w:val="Formatvorlage7"/>
                </w:rPr>
                <w:t>Papiertüte basteln</w:t>
              </w:r>
            </w:p>
          </w:sdtContent>
        </w:sdt>
      </w:sdtContent>
    </w:sdt>
    <w:p w14:paraId="3222C259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ECD4A6239AB84480B5DFEE918325474F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953D3B">
            <w:rPr>
              <w:rStyle w:val="Formatvorlage3"/>
            </w:rPr>
            <w:t>Basteln</w:t>
          </w:r>
        </w:sdtContent>
      </w:sdt>
      <w:r>
        <w:rPr>
          <w:rStyle w:val="Formatvorlage3"/>
        </w:rPr>
        <w:t xml:space="preserve"> </w:t>
      </w:r>
    </w:p>
    <w:p w14:paraId="7A868C92" w14:textId="77777777" w:rsidR="00F27E52" w:rsidRDefault="00000000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34043A2F" wp14:editId="2138F318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041B68EFD69B4103BDEDE632EC73AF1E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"Geschenkt" - Ein Segen füreinander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20D2A747" wp14:editId="4C68142D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2B3D6119F8B45AFB8634FF2BD7E9059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4FDAE3D4" wp14:editId="1B6321EC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D6D682345406431A904D6188769FFDFC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 w:rsidRPr="003F712F">
            <w:rPr>
              <w:rStyle w:val="Formatvorlage1"/>
            </w:rPr>
            <w:t>Ruth 1,18-2,20</w:t>
          </w:r>
        </w:sdtContent>
      </w:sdt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14:paraId="2B480E3D" w14:textId="77777777" w:rsidTr="002C60B5">
        <w:tc>
          <w:tcPr>
            <w:tcW w:w="5240" w:type="dxa"/>
          </w:tcPr>
          <w:p w14:paraId="16CBBEBE" w14:textId="0B3CA6B5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216142B0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14:paraId="23B5C0E7" w14:textId="77777777" w:rsidTr="002C60B5">
        <w:tc>
          <w:tcPr>
            <w:tcW w:w="5240" w:type="dxa"/>
          </w:tcPr>
          <w:p w14:paraId="06570BC3" w14:textId="5FDDBEF8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546AE3E6" w14:textId="77777777" w:rsidR="002C60B5" w:rsidRPr="002C60B5" w:rsidRDefault="00000000" w:rsidP="002C60B5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511EC8067E7E49AF860D034F3118FE90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953D3B">
                  <w:rPr>
                    <w:rStyle w:val="Formatvorlage6"/>
                  </w:rPr>
                  <w:t>Popcorn machen</w:t>
                </w:r>
              </w:sdtContent>
            </w:sdt>
          </w:p>
        </w:tc>
      </w:tr>
    </w:tbl>
    <w:p w14:paraId="7D5B181B" w14:textId="77777777" w:rsidR="001C5DCF" w:rsidRDefault="005D414F" w:rsidP="001C5DCF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2AB8B94C" w14:textId="77777777" w:rsidR="00953D3B" w:rsidRPr="00953D3B" w:rsidRDefault="00953D3B" w:rsidP="00953D3B">
      <w:pPr>
        <w:widowControl w:val="0"/>
        <w:autoSpaceDE w:val="0"/>
        <w:autoSpaceDN w:val="0"/>
        <w:spacing w:before="30" w:after="0" w:line="240" w:lineRule="auto"/>
        <w:ind w:left="110"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>Eine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Tüte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falten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und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gestalten,</w:t>
      </w:r>
      <w:r w:rsidRPr="00953D3B">
        <w:rPr>
          <w:rFonts w:ascii="Calibri" w:eastAsia="Calibri" w:hAnsi="Calibri" w:cs="Calibri"/>
          <w:spacing w:val="-7"/>
        </w:rPr>
        <w:t xml:space="preserve"> </w:t>
      </w:r>
      <w:r w:rsidRPr="00953D3B">
        <w:rPr>
          <w:rFonts w:ascii="Calibri" w:eastAsia="Calibri" w:hAnsi="Calibri" w:cs="Calibri"/>
        </w:rPr>
        <w:t>damit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man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="00204CA3">
        <w:rPr>
          <w:rFonts w:ascii="Calibri" w:eastAsia="Calibri" w:hAnsi="Calibri" w:cs="Calibri"/>
        </w:rPr>
        <w:t xml:space="preserve">Popcorn </w:t>
      </w:r>
      <w:r w:rsidRPr="00953D3B">
        <w:rPr>
          <w:rFonts w:ascii="Calibri" w:eastAsia="Calibri" w:hAnsi="Calibri" w:cs="Calibri"/>
        </w:rPr>
        <w:t>abfüllen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kann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oder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das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gebackene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Brot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hineingeben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kann, mit der Idee „Ich gestalte das für jemand, der für mich ein Segen ist, dem ich ein Segen sein will“.</w:t>
      </w:r>
    </w:p>
    <w:p w14:paraId="0BA96B42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7D8483DC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ind w:left="110"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>Schritt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für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Schritt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Papiertüten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basteln.</w:t>
      </w:r>
      <w:r w:rsidRPr="00953D3B">
        <w:rPr>
          <w:rFonts w:ascii="Calibri" w:eastAsia="Calibri" w:hAnsi="Calibri" w:cs="Calibri"/>
          <w:spacing w:val="-7"/>
        </w:rPr>
        <w:t xml:space="preserve"> </w:t>
      </w:r>
      <w:r w:rsidRPr="00953D3B">
        <w:rPr>
          <w:rFonts w:ascii="Calibri" w:eastAsia="Calibri" w:hAnsi="Calibri" w:cs="Calibri"/>
        </w:rPr>
        <w:t>Ein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Erklärvideo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dafür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gibt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es</w:t>
      </w:r>
      <w:r w:rsidRPr="00953D3B">
        <w:rPr>
          <w:rFonts w:ascii="Calibri" w:eastAsia="Calibri" w:hAnsi="Calibri" w:cs="Calibri"/>
          <w:spacing w:val="-7"/>
        </w:rPr>
        <w:t xml:space="preserve"> </w:t>
      </w:r>
      <w:r w:rsidRPr="00953D3B">
        <w:rPr>
          <w:rFonts w:ascii="Calibri" w:eastAsia="Calibri" w:hAnsi="Calibri" w:cs="Calibri"/>
        </w:rPr>
        <w:t xml:space="preserve">hier: </w:t>
      </w:r>
      <w:hyperlink r:id="rId11" w:history="1">
        <w:r w:rsidRPr="00953D3B">
          <w:rPr>
            <w:rFonts w:ascii="Calibri" w:eastAsia="Calibri" w:hAnsi="Calibri" w:cs="Calibri"/>
            <w:color w:val="2186A3"/>
            <w:spacing w:val="-2"/>
            <w:u w:val="single"/>
          </w:rPr>
          <w:t>https://www.youtube.com/watch?v=SFLc4nHrpZw&amp;t=137s</w:t>
        </w:r>
      </w:hyperlink>
    </w:p>
    <w:p w14:paraId="5FC39AA9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6E113C74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ind w:left="110" w:right="4935"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 xml:space="preserve">Erklärende Bilder gibt es hier: </w:t>
      </w:r>
      <w:hyperlink r:id="rId12" w:history="1">
        <w:r w:rsidRPr="00953D3B">
          <w:rPr>
            <w:rFonts w:ascii="Calibri" w:eastAsia="Calibri" w:hAnsi="Calibri" w:cs="Calibri"/>
            <w:color w:val="2186A3"/>
            <w:spacing w:val="-2"/>
            <w:u w:val="single"/>
          </w:rPr>
          <w:t>https://fraeuleinselbstgemacht.de/papiertueten-fuer-kekse/</w:t>
        </w:r>
      </w:hyperlink>
    </w:p>
    <w:p w14:paraId="26492009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  <w:bookmarkStart w:id="0" w:name="_Hlk163506321"/>
    </w:p>
    <w:bookmarkEnd w:id="0"/>
    <w:p w14:paraId="5E5EB057" w14:textId="77777777" w:rsidR="00953D3B" w:rsidRPr="00953D3B" w:rsidRDefault="00953D3B" w:rsidP="00953D3B">
      <w:pPr>
        <w:widowControl w:val="0"/>
        <w:numPr>
          <w:ilvl w:val="0"/>
          <w:numId w:val="3"/>
        </w:numPr>
        <w:tabs>
          <w:tab w:val="left" w:pos="326"/>
        </w:tabs>
        <w:autoSpaceDE w:val="0"/>
        <w:autoSpaceDN w:val="0"/>
        <w:spacing w:after="0" w:line="240" w:lineRule="auto"/>
        <w:ind w:right="250" w:firstLine="0"/>
        <w:contextualSpacing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>Zunächst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schneidet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ihr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euch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ein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rechteckiges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Stück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Butterbrotpapier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von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der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Rolle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ab.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Abhängig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von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der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Größe variiert die Größe von eurer fertigen Tüte. Das Papier kann z.B. ca. 30×20 cm groß sein.</w:t>
      </w:r>
    </w:p>
    <w:p w14:paraId="719FE6D9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1E680C98" w14:textId="77777777" w:rsidR="00953D3B" w:rsidRPr="00953D3B" w:rsidRDefault="00953D3B" w:rsidP="00953D3B">
      <w:pPr>
        <w:widowControl w:val="0"/>
        <w:numPr>
          <w:ilvl w:val="0"/>
          <w:numId w:val="3"/>
        </w:numPr>
        <w:tabs>
          <w:tab w:val="left" w:pos="326"/>
        </w:tabs>
        <w:autoSpaceDE w:val="0"/>
        <w:autoSpaceDN w:val="0"/>
        <w:spacing w:after="0" w:line="240" w:lineRule="auto"/>
        <w:ind w:left="326" w:hanging="216"/>
        <w:contextualSpacing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>Als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Nächstes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legt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ihr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euch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das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Papier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im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Querformat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vor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euch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und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faltet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die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äußeren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Seiten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vertikal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in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die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  <w:spacing w:val="-2"/>
        </w:rPr>
        <w:t>Mitte.</w:t>
      </w:r>
    </w:p>
    <w:p w14:paraId="18B7DD24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60AB7136" w14:textId="77777777" w:rsidR="00953D3B" w:rsidRPr="00953D3B" w:rsidRDefault="00953D3B" w:rsidP="00953D3B">
      <w:pPr>
        <w:widowControl w:val="0"/>
        <w:numPr>
          <w:ilvl w:val="0"/>
          <w:numId w:val="3"/>
        </w:numPr>
        <w:tabs>
          <w:tab w:val="left" w:pos="326"/>
        </w:tabs>
        <w:autoSpaceDE w:val="0"/>
        <w:autoSpaceDN w:val="0"/>
        <w:spacing w:before="1" w:after="0" w:line="240" w:lineRule="auto"/>
        <w:ind w:right="849" w:firstLine="0"/>
        <w:contextualSpacing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>Achtet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darauf,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dass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die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beiden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Seiten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sich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etwas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überlappen.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Warum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das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wichtig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ist,</w:t>
      </w:r>
      <w:r w:rsidRPr="00953D3B">
        <w:rPr>
          <w:rFonts w:ascii="Calibri" w:eastAsia="Calibri" w:hAnsi="Calibri" w:cs="Calibri"/>
          <w:spacing w:val="-6"/>
        </w:rPr>
        <w:t xml:space="preserve"> </w:t>
      </w:r>
      <w:r w:rsidRPr="00953D3B">
        <w:rPr>
          <w:rFonts w:ascii="Calibri" w:eastAsia="Calibri" w:hAnsi="Calibri" w:cs="Calibri"/>
        </w:rPr>
        <w:t>erzähle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ich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euch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im nächsten Schritt.</w:t>
      </w:r>
    </w:p>
    <w:p w14:paraId="2C231B3B" w14:textId="77777777" w:rsidR="00953D3B" w:rsidRPr="00953D3B" w:rsidRDefault="00953D3B" w:rsidP="00953D3B">
      <w:pPr>
        <w:widowControl w:val="0"/>
        <w:numPr>
          <w:ilvl w:val="0"/>
          <w:numId w:val="3"/>
        </w:numPr>
        <w:tabs>
          <w:tab w:val="left" w:pos="326"/>
        </w:tabs>
        <w:autoSpaceDE w:val="0"/>
        <w:autoSpaceDN w:val="0"/>
        <w:spacing w:before="268" w:after="0" w:line="240" w:lineRule="auto"/>
        <w:ind w:right="187" w:firstLine="0"/>
        <w:contextualSpacing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>Durch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die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Überlappung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der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beiden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Seiten,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habt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ihr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die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Möglichkeit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diese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miteinander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zu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verkleben,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sodass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eine Art ‘Tunnel’ entsteht.</w:t>
      </w:r>
    </w:p>
    <w:p w14:paraId="59D86E83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5F148DC0" w14:textId="77777777" w:rsidR="00953D3B" w:rsidRPr="00953D3B" w:rsidRDefault="00953D3B" w:rsidP="00953D3B">
      <w:pPr>
        <w:widowControl w:val="0"/>
        <w:numPr>
          <w:ilvl w:val="0"/>
          <w:numId w:val="3"/>
        </w:numPr>
        <w:tabs>
          <w:tab w:val="left" w:pos="326"/>
        </w:tabs>
        <w:autoSpaceDE w:val="0"/>
        <w:autoSpaceDN w:val="0"/>
        <w:spacing w:after="0" w:line="240" w:lineRule="auto"/>
        <w:ind w:right="659" w:firstLine="0"/>
        <w:contextualSpacing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>Um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aus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dem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Tunnel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jedoch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eine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Papiertüte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zu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falten,</w:t>
      </w:r>
      <w:r w:rsidRPr="00953D3B">
        <w:rPr>
          <w:rFonts w:ascii="Calibri" w:eastAsia="Calibri" w:hAnsi="Calibri" w:cs="Calibri"/>
          <w:spacing w:val="-5"/>
        </w:rPr>
        <w:t xml:space="preserve"> </w:t>
      </w:r>
      <w:r w:rsidRPr="00953D3B">
        <w:rPr>
          <w:rFonts w:ascii="Calibri" w:eastAsia="Calibri" w:hAnsi="Calibri" w:cs="Calibri"/>
        </w:rPr>
        <w:t>müssen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wir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noch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einen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Boden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falten.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Für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Boden klappt ihr am unteren Ende ca. 3-4 cm der Tüte nach oben und faltet diese fest.</w:t>
      </w:r>
    </w:p>
    <w:p w14:paraId="328EE9C0" w14:textId="77777777" w:rsidR="00953D3B" w:rsidRPr="00953D3B" w:rsidRDefault="00953D3B" w:rsidP="00953D3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2FAA2CEA" w14:textId="77777777" w:rsidR="00953D3B" w:rsidRPr="00953D3B" w:rsidRDefault="00953D3B" w:rsidP="00953D3B">
      <w:pPr>
        <w:widowControl w:val="0"/>
        <w:numPr>
          <w:ilvl w:val="0"/>
          <w:numId w:val="3"/>
        </w:numPr>
        <w:tabs>
          <w:tab w:val="left" w:pos="326"/>
        </w:tabs>
        <w:autoSpaceDE w:val="0"/>
        <w:autoSpaceDN w:val="0"/>
        <w:spacing w:after="0" w:line="240" w:lineRule="auto"/>
        <w:ind w:right="284" w:firstLine="0"/>
        <w:contextualSpacing/>
        <w:rPr>
          <w:rFonts w:ascii="Calibri" w:eastAsia="Calibri" w:hAnsi="Calibri" w:cs="Calibri"/>
        </w:rPr>
      </w:pPr>
      <w:r w:rsidRPr="00953D3B">
        <w:rPr>
          <w:rFonts w:ascii="Calibri" w:eastAsia="Calibri" w:hAnsi="Calibri" w:cs="Calibri"/>
        </w:rPr>
        <w:t>Für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Boden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müsst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ihr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nun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gefalteten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Boden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auseinander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klappen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und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diesen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wieder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zu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zwei</w:t>
      </w:r>
      <w:r w:rsidRPr="00953D3B">
        <w:rPr>
          <w:rFonts w:ascii="Calibri" w:eastAsia="Calibri" w:hAnsi="Calibri" w:cs="Calibri"/>
          <w:spacing w:val="-4"/>
        </w:rPr>
        <w:t xml:space="preserve"> </w:t>
      </w:r>
      <w:r w:rsidRPr="00953D3B">
        <w:rPr>
          <w:rFonts w:ascii="Calibri" w:eastAsia="Calibri" w:hAnsi="Calibri" w:cs="Calibri"/>
        </w:rPr>
        <w:t>Dreiecken falten. Diesen Schritt könnt ihr euch auf dem Foto genau angucken.</w:t>
      </w:r>
    </w:p>
    <w:p w14:paraId="2E89CF65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77E62CFB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54588A79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63C5365F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/>
        <w:rPr>
          <w:rFonts w:ascii="Calibri" w:eastAsia="Calibri" w:hAnsi="Calibri" w:cs="Calibri"/>
        </w:rPr>
      </w:pPr>
    </w:p>
    <w:p w14:paraId="1FC3C25D" w14:textId="77777777" w:rsidR="00E50830" w:rsidRPr="005D414F" w:rsidRDefault="00E50830" w:rsidP="00E278CC">
      <w:pPr>
        <w:ind w:left="-5" w:right="10"/>
      </w:pPr>
    </w:p>
    <w:sectPr w:rsidR="00E50830" w:rsidRPr="005D414F" w:rsidSect="00CD4E92">
      <w:headerReference w:type="default" r:id="rId13"/>
      <w:footerReference w:type="default" r:id="rId14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C64E3" w14:textId="77777777" w:rsidR="002A1D9B" w:rsidRDefault="002A1D9B" w:rsidP="00F27E52">
      <w:pPr>
        <w:spacing w:after="0" w:line="240" w:lineRule="auto"/>
      </w:pPr>
      <w:r>
        <w:separator/>
      </w:r>
    </w:p>
  </w:endnote>
  <w:endnote w:type="continuationSeparator" w:id="0">
    <w:p w14:paraId="4C720D6E" w14:textId="77777777" w:rsidR="002A1D9B" w:rsidRDefault="002A1D9B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5B6CC0EF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042585C3" wp14:editId="2E89421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328197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5ADE9" w14:textId="77777777" w:rsidR="002A1D9B" w:rsidRDefault="002A1D9B" w:rsidP="00F27E52">
      <w:pPr>
        <w:spacing w:after="0" w:line="240" w:lineRule="auto"/>
      </w:pPr>
      <w:r>
        <w:separator/>
      </w:r>
    </w:p>
  </w:footnote>
  <w:footnote w:type="continuationSeparator" w:id="0">
    <w:p w14:paraId="1AC56FED" w14:textId="77777777" w:rsidR="002A1D9B" w:rsidRDefault="002A1D9B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B4DF3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D3FEF7" wp14:editId="6EE93866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BA2D02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660"/>
    <w:multiLevelType w:val="hybridMultilevel"/>
    <w:tmpl w:val="97726712"/>
    <w:lvl w:ilvl="0" w:tplc="841EF58E">
      <w:start w:val="1"/>
      <w:numFmt w:val="decimal"/>
      <w:lvlText w:val="%1."/>
      <w:lvlJc w:val="left"/>
      <w:pPr>
        <w:ind w:left="110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F8A22BD0">
      <w:numFmt w:val="bullet"/>
      <w:lvlText w:val="•"/>
      <w:lvlJc w:val="left"/>
      <w:pPr>
        <w:ind w:left="1150" w:hanging="217"/>
      </w:pPr>
      <w:rPr>
        <w:lang w:val="de-DE" w:eastAsia="en-US" w:bidi="ar-SA"/>
      </w:rPr>
    </w:lvl>
    <w:lvl w:ilvl="2" w:tplc="200257A4">
      <w:numFmt w:val="bullet"/>
      <w:lvlText w:val="•"/>
      <w:lvlJc w:val="left"/>
      <w:pPr>
        <w:ind w:left="2181" w:hanging="217"/>
      </w:pPr>
      <w:rPr>
        <w:lang w:val="de-DE" w:eastAsia="en-US" w:bidi="ar-SA"/>
      </w:rPr>
    </w:lvl>
    <w:lvl w:ilvl="3" w:tplc="AFFA91AC">
      <w:numFmt w:val="bullet"/>
      <w:lvlText w:val="•"/>
      <w:lvlJc w:val="left"/>
      <w:pPr>
        <w:ind w:left="3211" w:hanging="217"/>
      </w:pPr>
      <w:rPr>
        <w:lang w:val="de-DE" w:eastAsia="en-US" w:bidi="ar-SA"/>
      </w:rPr>
    </w:lvl>
    <w:lvl w:ilvl="4" w:tplc="D9FC34FE">
      <w:numFmt w:val="bullet"/>
      <w:lvlText w:val="•"/>
      <w:lvlJc w:val="left"/>
      <w:pPr>
        <w:ind w:left="4242" w:hanging="217"/>
      </w:pPr>
      <w:rPr>
        <w:lang w:val="de-DE" w:eastAsia="en-US" w:bidi="ar-SA"/>
      </w:rPr>
    </w:lvl>
    <w:lvl w:ilvl="5" w:tplc="523C2848">
      <w:numFmt w:val="bullet"/>
      <w:lvlText w:val="•"/>
      <w:lvlJc w:val="left"/>
      <w:pPr>
        <w:ind w:left="5272" w:hanging="217"/>
      </w:pPr>
      <w:rPr>
        <w:lang w:val="de-DE" w:eastAsia="en-US" w:bidi="ar-SA"/>
      </w:rPr>
    </w:lvl>
    <w:lvl w:ilvl="6" w:tplc="DF0A197A">
      <w:numFmt w:val="bullet"/>
      <w:lvlText w:val="•"/>
      <w:lvlJc w:val="left"/>
      <w:pPr>
        <w:ind w:left="6303" w:hanging="217"/>
      </w:pPr>
      <w:rPr>
        <w:lang w:val="de-DE" w:eastAsia="en-US" w:bidi="ar-SA"/>
      </w:rPr>
    </w:lvl>
    <w:lvl w:ilvl="7" w:tplc="ACC8F120">
      <w:numFmt w:val="bullet"/>
      <w:lvlText w:val="•"/>
      <w:lvlJc w:val="left"/>
      <w:pPr>
        <w:ind w:left="7333" w:hanging="217"/>
      </w:pPr>
      <w:rPr>
        <w:lang w:val="de-DE" w:eastAsia="en-US" w:bidi="ar-SA"/>
      </w:rPr>
    </w:lvl>
    <w:lvl w:ilvl="8" w:tplc="FDE27F6C">
      <w:numFmt w:val="bullet"/>
      <w:lvlText w:val="•"/>
      <w:lvlJc w:val="left"/>
      <w:pPr>
        <w:ind w:left="8364" w:hanging="217"/>
      </w:pPr>
      <w:rPr>
        <w:lang w:val="de-DE" w:eastAsia="en-US" w:bidi="ar-SA"/>
      </w:rPr>
    </w:lvl>
  </w:abstractNum>
  <w:abstractNum w:abstractNumId="1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746F5"/>
    <w:multiLevelType w:val="hybridMultilevel"/>
    <w:tmpl w:val="E5B85782"/>
    <w:lvl w:ilvl="0" w:tplc="8306FF14">
      <w:start w:val="1"/>
      <w:numFmt w:val="decimal"/>
      <w:lvlText w:val="%1."/>
      <w:lvlJc w:val="left"/>
      <w:pPr>
        <w:ind w:left="110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358A4E4C">
      <w:numFmt w:val="bullet"/>
      <w:lvlText w:val="•"/>
      <w:lvlJc w:val="left"/>
      <w:pPr>
        <w:ind w:left="1150" w:hanging="217"/>
      </w:pPr>
      <w:rPr>
        <w:lang w:val="de-DE" w:eastAsia="en-US" w:bidi="ar-SA"/>
      </w:rPr>
    </w:lvl>
    <w:lvl w:ilvl="2" w:tplc="4D3EC0C4">
      <w:numFmt w:val="bullet"/>
      <w:lvlText w:val="•"/>
      <w:lvlJc w:val="left"/>
      <w:pPr>
        <w:ind w:left="2181" w:hanging="217"/>
      </w:pPr>
      <w:rPr>
        <w:lang w:val="de-DE" w:eastAsia="en-US" w:bidi="ar-SA"/>
      </w:rPr>
    </w:lvl>
    <w:lvl w:ilvl="3" w:tplc="B6D8260C">
      <w:numFmt w:val="bullet"/>
      <w:lvlText w:val="•"/>
      <w:lvlJc w:val="left"/>
      <w:pPr>
        <w:ind w:left="3211" w:hanging="217"/>
      </w:pPr>
      <w:rPr>
        <w:lang w:val="de-DE" w:eastAsia="en-US" w:bidi="ar-SA"/>
      </w:rPr>
    </w:lvl>
    <w:lvl w:ilvl="4" w:tplc="FD9CEBF8">
      <w:numFmt w:val="bullet"/>
      <w:lvlText w:val="•"/>
      <w:lvlJc w:val="left"/>
      <w:pPr>
        <w:ind w:left="4242" w:hanging="217"/>
      </w:pPr>
      <w:rPr>
        <w:lang w:val="de-DE" w:eastAsia="en-US" w:bidi="ar-SA"/>
      </w:rPr>
    </w:lvl>
    <w:lvl w:ilvl="5" w:tplc="0DFAB512">
      <w:numFmt w:val="bullet"/>
      <w:lvlText w:val="•"/>
      <w:lvlJc w:val="left"/>
      <w:pPr>
        <w:ind w:left="5272" w:hanging="217"/>
      </w:pPr>
      <w:rPr>
        <w:lang w:val="de-DE" w:eastAsia="en-US" w:bidi="ar-SA"/>
      </w:rPr>
    </w:lvl>
    <w:lvl w:ilvl="6" w:tplc="EE5CE93C">
      <w:numFmt w:val="bullet"/>
      <w:lvlText w:val="•"/>
      <w:lvlJc w:val="left"/>
      <w:pPr>
        <w:ind w:left="6303" w:hanging="217"/>
      </w:pPr>
      <w:rPr>
        <w:lang w:val="de-DE" w:eastAsia="en-US" w:bidi="ar-SA"/>
      </w:rPr>
    </w:lvl>
    <w:lvl w:ilvl="7" w:tplc="3B1885BE">
      <w:numFmt w:val="bullet"/>
      <w:lvlText w:val="•"/>
      <w:lvlJc w:val="left"/>
      <w:pPr>
        <w:ind w:left="7333" w:hanging="217"/>
      </w:pPr>
      <w:rPr>
        <w:lang w:val="de-DE" w:eastAsia="en-US" w:bidi="ar-SA"/>
      </w:rPr>
    </w:lvl>
    <w:lvl w:ilvl="8" w:tplc="3698F196">
      <w:numFmt w:val="bullet"/>
      <w:lvlText w:val="•"/>
      <w:lvlJc w:val="left"/>
      <w:pPr>
        <w:ind w:left="8364" w:hanging="217"/>
      </w:pPr>
      <w:rPr>
        <w:lang w:val="de-DE" w:eastAsia="en-US" w:bidi="ar-SA"/>
      </w:rPr>
    </w:lvl>
  </w:abstractNum>
  <w:num w:numId="1" w16cid:durableId="1149325625">
    <w:abstractNumId w:val="1"/>
  </w:num>
  <w:num w:numId="2" w16cid:durableId="189893375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94057572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2F"/>
    <w:rsid w:val="000535C6"/>
    <w:rsid w:val="00075DA8"/>
    <w:rsid w:val="000C7795"/>
    <w:rsid w:val="0017185C"/>
    <w:rsid w:val="001C5DCF"/>
    <w:rsid w:val="001E621A"/>
    <w:rsid w:val="00204CA3"/>
    <w:rsid w:val="002A1D9B"/>
    <w:rsid w:val="002C60B5"/>
    <w:rsid w:val="003B2660"/>
    <w:rsid w:val="003F712F"/>
    <w:rsid w:val="004E2A2E"/>
    <w:rsid w:val="00591CCD"/>
    <w:rsid w:val="00592F40"/>
    <w:rsid w:val="005D414F"/>
    <w:rsid w:val="005D77ED"/>
    <w:rsid w:val="00653023"/>
    <w:rsid w:val="0065620C"/>
    <w:rsid w:val="006B7DA9"/>
    <w:rsid w:val="006C27E9"/>
    <w:rsid w:val="00827D73"/>
    <w:rsid w:val="00882697"/>
    <w:rsid w:val="008D1A25"/>
    <w:rsid w:val="00953D3B"/>
    <w:rsid w:val="009B10A1"/>
    <w:rsid w:val="00A1688E"/>
    <w:rsid w:val="00A61783"/>
    <w:rsid w:val="00BB4EAD"/>
    <w:rsid w:val="00BF040A"/>
    <w:rsid w:val="00C41B41"/>
    <w:rsid w:val="00CA00BF"/>
    <w:rsid w:val="00CD4E92"/>
    <w:rsid w:val="00D2049E"/>
    <w:rsid w:val="00D24CBA"/>
    <w:rsid w:val="00D871E4"/>
    <w:rsid w:val="00E278CC"/>
    <w:rsid w:val="00E50830"/>
    <w:rsid w:val="00E956A9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3F77A"/>
  <w15:chartTrackingRefBased/>
  <w15:docId w15:val="{D1E12420-A612-4454-8B30-18A26805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8D1A25"/>
    <w:pPr>
      <w:widowControl w:val="0"/>
      <w:autoSpaceDE w:val="0"/>
      <w:autoSpaceDN w:val="0"/>
      <w:spacing w:after="0" w:line="240" w:lineRule="auto"/>
      <w:ind w:left="110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8D1A2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6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raeuleinselbstgemacht.de/papiertueten-fuer-keks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FLc4nHrpZw&amp;t=137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0408AF28CA49ECABE1A132AABC7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D7F293-B6CF-4A22-8F34-2AC0199C850F}"/>
      </w:docPartPr>
      <w:docPartBody>
        <w:p w:rsidR="00663884" w:rsidRDefault="00CE2AC9">
          <w:pPr>
            <w:pStyle w:val="790408AF28CA49ECABE1A132AABC7056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200449A7224F5495A38B625BF06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CF343D-F7CA-4774-A837-E4B66B8F850E}"/>
      </w:docPartPr>
      <w:docPartBody>
        <w:p w:rsidR="00663884" w:rsidRDefault="00CE2AC9">
          <w:pPr>
            <w:pStyle w:val="6D200449A7224F5495A38B625BF06D8E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ECD4A6239AB84480B5DFEE91832547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82C6F-FE86-47F0-96C6-DC5D5F3AA8FA}"/>
      </w:docPartPr>
      <w:docPartBody>
        <w:p w:rsidR="00663884" w:rsidRDefault="00CE2AC9">
          <w:pPr>
            <w:pStyle w:val="ECD4A6239AB84480B5DFEE918325474F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1B68EFD69B4103BDEDE632EC73A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6EF9ED-DF61-4E73-A10B-1EFCBC9A19D5}"/>
      </w:docPartPr>
      <w:docPartBody>
        <w:p w:rsidR="00663884" w:rsidRDefault="00CE2AC9">
          <w:pPr>
            <w:pStyle w:val="041B68EFD69B4103BDEDE632EC73AF1E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2B3D6119F8B45AFB8634FF2BD7E9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2D009-AA17-467E-B419-1E24C0B89667}"/>
      </w:docPartPr>
      <w:docPartBody>
        <w:p w:rsidR="00663884" w:rsidRDefault="00CE2AC9">
          <w:pPr>
            <w:pStyle w:val="D2B3D6119F8B45AFB8634FF2BD7E9059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6D682345406431A904D6188769FF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0284E-CD9C-403B-B826-714F5E0E7671}"/>
      </w:docPartPr>
      <w:docPartBody>
        <w:p w:rsidR="00663884" w:rsidRDefault="00CE2AC9">
          <w:pPr>
            <w:pStyle w:val="D6D682345406431A904D6188769FFDFC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511EC8067E7E49AF860D034F3118FE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24C0F8-B6AE-47DA-8A8B-98A2E7C050A6}"/>
      </w:docPartPr>
      <w:docPartBody>
        <w:p w:rsidR="00663884" w:rsidRDefault="00CE2AC9">
          <w:pPr>
            <w:pStyle w:val="511EC8067E7E49AF860D034F3118FE90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74"/>
    <w:rsid w:val="00663884"/>
    <w:rsid w:val="00793C90"/>
    <w:rsid w:val="00A61174"/>
    <w:rsid w:val="00CE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61174"/>
  </w:style>
  <w:style w:type="paragraph" w:customStyle="1" w:styleId="790408AF28CA49ECABE1A132AABC7056">
    <w:name w:val="790408AF28CA49ECABE1A132AABC7056"/>
  </w:style>
  <w:style w:type="paragraph" w:customStyle="1" w:styleId="6D200449A7224F5495A38B625BF06D8E">
    <w:name w:val="6D200449A7224F5495A38B625BF06D8E"/>
  </w:style>
  <w:style w:type="paragraph" w:customStyle="1" w:styleId="ECD4A6239AB84480B5DFEE918325474F">
    <w:name w:val="ECD4A6239AB84480B5DFEE918325474F"/>
  </w:style>
  <w:style w:type="paragraph" w:customStyle="1" w:styleId="041B68EFD69B4103BDEDE632EC73AF1E">
    <w:name w:val="041B68EFD69B4103BDEDE632EC73AF1E"/>
  </w:style>
  <w:style w:type="paragraph" w:customStyle="1" w:styleId="D2B3D6119F8B45AFB8634FF2BD7E9059">
    <w:name w:val="D2B3D6119F8B45AFB8634FF2BD7E9059"/>
  </w:style>
  <w:style w:type="paragraph" w:customStyle="1" w:styleId="D6D682345406431A904D6188769FFDFC">
    <w:name w:val="D6D682345406431A904D6188769FFDFC"/>
  </w:style>
  <w:style w:type="paragraph" w:customStyle="1" w:styleId="8E4AF31449D94347B6607D4E718AAADB">
    <w:name w:val="8E4AF31449D94347B6607D4E718AAADB"/>
  </w:style>
  <w:style w:type="paragraph" w:customStyle="1" w:styleId="511EC8067E7E49AF860D034F3118FE90">
    <w:name w:val="511EC8067E7E49AF860D034F3118F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236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4</cp:revision>
  <dcterms:created xsi:type="dcterms:W3CDTF">2024-04-17T15:04:00Z</dcterms:created>
  <dcterms:modified xsi:type="dcterms:W3CDTF">2024-04-27T08:49:00Z</dcterms:modified>
</cp:coreProperties>
</file>