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7BE306DDB6E34137B1C322F0AF1A2715"/>
        </w:placeholder>
        <w15:appearance w15:val="hidden"/>
      </w:sdtPr>
      <w:sdtContent>
        <w:sdt>
          <w:sdtPr>
            <w:rPr>
              <w:rStyle w:val="Formatvorlage7"/>
            </w:rPr>
            <w:alias w:val="Titel"/>
            <w:tag w:val="Titel"/>
            <w:id w:val="919448016"/>
            <w:placeholder>
              <w:docPart w:val="2BCE068BCCFB4D61BBEF4567C24598E6"/>
            </w:placeholder>
          </w:sdtPr>
          <w:sdtEndPr>
            <w:rPr>
              <w:rStyle w:val="Absatz-Standardschriftart"/>
              <w:rFonts w:ascii="Calibri Light" w:hAnsi="Calibri Light" w:cs="Calibri Light"/>
              <w:sz w:val="44"/>
            </w:rPr>
          </w:sdtEndPr>
          <w:sdtContent>
            <w:p w14:paraId="004EC051" w14:textId="77777777" w:rsidR="00BB4EAD" w:rsidRDefault="00475C71">
              <w:pPr>
                <w:rPr>
                  <w:rFonts w:ascii="Calibri Light" w:hAnsi="Calibri Light" w:cs="Calibri Light"/>
                  <w:sz w:val="44"/>
                </w:rPr>
              </w:pPr>
              <w:r>
                <w:rPr>
                  <w:rStyle w:val="Formatvorlage7"/>
                </w:rPr>
                <w:t>Wir sind verbunden</w:t>
              </w:r>
            </w:p>
          </w:sdtContent>
        </w:sdt>
      </w:sdtContent>
    </w:sdt>
    <w:p w14:paraId="683489DD" w14:textId="77777777" w:rsidR="00BB4EAD" w:rsidRDefault="00BB4EAD" w:rsidP="00BB4EAD">
      <w:pPr>
        <w:rPr>
          <w:rStyle w:val="Formatvorlage3"/>
        </w:rPr>
      </w:pPr>
      <w:r w:rsidRPr="00F87BBF">
        <w:rPr>
          <w:rFonts w:cstheme="minorHAnsi"/>
          <w:sz w:val="28"/>
        </w:rPr>
        <w:t>Baustein Art:</w:t>
      </w:r>
      <w:r w:rsidR="00114005">
        <w:rPr>
          <w:rFonts w:cstheme="minorHAnsi"/>
          <w:sz w:val="28"/>
        </w:rPr>
        <w:t xml:space="preserve"> Spielen</w:t>
      </w:r>
    </w:p>
    <w:p w14:paraId="4299C418" w14:textId="77777777" w:rsidR="00F27E52" w:rsidRDefault="00000000">
      <w:pPr>
        <w:rPr>
          <w:rStyle w:val="Formatvorlage1"/>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64CCADF7" wp14:editId="1B3AC196">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8C27D9CDA6E545298DEBA187820AF552"/>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8721A9">
            <w:rPr>
              <w:rStyle w:val="Formatvorlage1"/>
            </w:rPr>
            <w:t>"Leibhaftig" - Das Evangelium vereint</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38215DB3" wp14:editId="73147D6E">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4BEB881FF936444796D8ECB31BD40F12"/>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8721A9">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741CEA41" wp14:editId="1453C537">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DEFFC6156C9242B7A4189B8169F970B2"/>
          </w:placeholder>
        </w:sdtPr>
        <w:sdtEndPr>
          <w:rPr>
            <w:rStyle w:val="Absatz-Standardschriftart"/>
            <w:rFonts w:ascii="Calibri Light" w:hAnsi="Calibri Light" w:cs="Calibri Light"/>
            <w:sz w:val="44"/>
          </w:rPr>
        </w:sdtEndPr>
        <w:sdtContent>
          <w:sdt>
            <w:sdtPr>
              <w:rPr>
                <w:rStyle w:val="Formatvorlage1"/>
                <w:rFonts w:ascii="Calibri Light" w:hAnsi="Calibri Light" w:cs="Calibri Light"/>
                <w:sz w:val="44"/>
              </w:rPr>
              <w:alias w:val="Bibel Text"/>
              <w:tag w:val="Bibel Text"/>
              <w:id w:val="-898741224"/>
              <w:placeholder>
                <w:docPart w:val="281A751D28D44439AE0DF0B8F3C77204"/>
              </w:placeholder>
            </w:sdtPr>
            <w:sdtContent>
              <w:r w:rsidR="008721A9">
                <w:rPr>
                  <w:rStyle w:val="Formatvorlage1"/>
                  <w:rFonts w:eastAsia="Gill Sans MT" w:cstheme="minorHAnsi"/>
                  <w:szCs w:val="48"/>
                </w:rPr>
                <w:t>Markus 10, 13-16</w:t>
              </w:r>
            </w:sdtContent>
          </w:sdt>
        </w:sdtContent>
      </w:sdt>
    </w:p>
    <w:p w14:paraId="548FB95A" w14:textId="77777777" w:rsidR="00E50830" w:rsidRDefault="005D414F">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28C6919B" w14:textId="77777777" w:rsidR="00E50830" w:rsidRPr="005D414F" w:rsidRDefault="00475C71" w:rsidP="005D414F">
      <w:pPr>
        <w:ind w:left="-5" w:right="10"/>
      </w:pPr>
      <w:r w:rsidRPr="00475C71">
        <w:t xml:space="preserve">Durch Jesus gehören wir alle zusammen. Alle stehen im Kreis. Nach einander werfen sich die Kinder je einen Wollknäuel zu. Dabei muss jedes Kind, bei dem das Knäuel war, ein Stück der Wolle festhalten. Es muss sich auch merken, von welchem Kind es das Wollknäuel zu geworfen bekommen hat, und zu wem es ihn wirft. Nachdem alle Kinder verbunden sind, muss das Knäuel in der richtigen Reihenfolge wieder </w:t>
      </w:r>
      <w:proofErr w:type="gramStart"/>
      <w:r w:rsidRPr="00475C71">
        <w:t>zurück geworfen</w:t>
      </w:r>
      <w:proofErr w:type="gramEnd"/>
      <w:r w:rsidRPr="00475C71">
        <w:t xml:space="preserve"> werden, bis es wieder aufgewickelt ist. Dabei wird die Zeit gestoppt. Wie schnell schaffen es die Kinder, das Knäuel durch das Spiel auf- und abzuwickeln und dabei möglichst keine Fehler in der Werf-Reihenfolge zu machen?</w:t>
      </w: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FF516" w14:textId="77777777" w:rsidR="00212A77" w:rsidRDefault="00212A77" w:rsidP="00F27E52">
      <w:pPr>
        <w:spacing w:after="0" w:line="240" w:lineRule="auto"/>
      </w:pPr>
      <w:r>
        <w:separator/>
      </w:r>
    </w:p>
  </w:endnote>
  <w:endnote w:type="continuationSeparator" w:id="0">
    <w:p w14:paraId="2FEA2993" w14:textId="77777777" w:rsidR="00212A77" w:rsidRDefault="00212A77"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6C310CA3" w14:textId="77777777" w:rsidR="002C60B5" w:rsidRDefault="002C60B5">
        <w:pPr>
          <w:pStyle w:val="Fuzeile"/>
          <w:jc w:val="right"/>
        </w:pPr>
        <w:r>
          <w:rPr>
            <w:noProof/>
          </w:rPr>
          <w:drawing>
            <wp:anchor distT="0" distB="0" distL="114300" distR="114300" simplePos="0" relativeHeight="251659264" behindDoc="0" locked="0" layoutInCell="1" allowOverlap="1" wp14:anchorId="59AF8DEA" wp14:editId="3EE4256C">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30BEA9CC"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ED5B3" w14:textId="77777777" w:rsidR="00212A77" w:rsidRDefault="00212A77" w:rsidP="00F27E52">
      <w:pPr>
        <w:spacing w:after="0" w:line="240" w:lineRule="auto"/>
      </w:pPr>
      <w:r>
        <w:separator/>
      </w:r>
    </w:p>
  </w:footnote>
  <w:footnote w:type="continuationSeparator" w:id="0">
    <w:p w14:paraId="655EB9A6" w14:textId="77777777" w:rsidR="00212A77" w:rsidRDefault="00212A77"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FE11" w14:textId="77777777" w:rsidR="002C60B5" w:rsidRDefault="002C60B5">
    <w:pPr>
      <w:pStyle w:val="Kopfzeile"/>
    </w:pPr>
    <w:r>
      <w:rPr>
        <w:noProof/>
      </w:rPr>
      <w:drawing>
        <wp:anchor distT="0" distB="0" distL="114300" distR="114300" simplePos="0" relativeHeight="251658240" behindDoc="0" locked="0" layoutInCell="1" allowOverlap="1" wp14:anchorId="5CEDF703" wp14:editId="302A168B">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3D948953"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51D1D3F"/>
    <w:multiLevelType w:val="hybridMultilevel"/>
    <w:tmpl w:val="7934219E"/>
    <w:lvl w:ilvl="0" w:tplc="FD44A6B6">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07103236">
      <w:numFmt w:val="bullet"/>
      <w:lvlText w:val="•"/>
      <w:lvlJc w:val="left"/>
      <w:pPr>
        <w:ind w:left="1150" w:hanging="217"/>
      </w:pPr>
      <w:rPr>
        <w:rFonts w:hint="default"/>
        <w:lang w:val="de-DE" w:eastAsia="en-US" w:bidi="ar-SA"/>
      </w:rPr>
    </w:lvl>
    <w:lvl w:ilvl="2" w:tplc="8F4839B8">
      <w:numFmt w:val="bullet"/>
      <w:lvlText w:val="•"/>
      <w:lvlJc w:val="left"/>
      <w:pPr>
        <w:ind w:left="2181" w:hanging="217"/>
      </w:pPr>
      <w:rPr>
        <w:rFonts w:hint="default"/>
        <w:lang w:val="de-DE" w:eastAsia="en-US" w:bidi="ar-SA"/>
      </w:rPr>
    </w:lvl>
    <w:lvl w:ilvl="3" w:tplc="D826BC7C">
      <w:numFmt w:val="bullet"/>
      <w:lvlText w:val="•"/>
      <w:lvlJc w:val="left"/>
      <w:pPr>
        <w:ind w:left="3211" w:hanging="217"/>
      </w:pPr>
      <w:rPr>
        <w:rFonts w:hint="default"/>
        <w:lang w:val="de-DE" w:eastAsia="en-US" w:bidi="ar-SA"/>
      </w:rPr>
    </w:lvl>
    <w:lvl w:ilvl="4" w:tplc="98AA23BA">
      <w:numFmt w:val="bullet"/>
      <w:lvlText w:val="•"/>
      <w:lvlJc w:val="left"/>
      <w:pPr>
        <w:ind w:left="4242" w:hanging="217"/>
      </w:pPr>
      <w:rPr>
        <w:rFonts w:hint="default"/>
        <w:lang w:val="de-DE" w:eastAsia="en-US" w:bidi="ar-SA"/>
      </w:rPr>
    </w:lvl>
    <w:lvl w:ilvl="5" w:tplc="0394B09C">
      <w:numFmt w:val="bullet"/>
      <w:lvlText w:val="•"/>
      <w:lvlJc w:val="left"/>
      <w:pPr>
        <w:ind w:left="5272" w:hanging="217"/>
      </w:pPr>
      <w:rPr>
        <w:rFonts w:hint="default"/>
        <w:lang w:val="de-DE" w:eastAsia="en-US" w:bidi="ar-SA"/>
      </w:rPr>
    </w:lvl>
    <w:lvl w:ilvl="6" w:tplc="C8A62898">
      <w:numFmt w:val="bullet"/>
      <w:lvlText w:val="•"/>
      <w:lvlJc w:val="left"/>
      <w:pPr>
        <w:ind w:left="6303" w:hanging="217"/>
      </w:pPr>
      <w:rPr>
        <w:rFonts w:hint="default"/>
        <w:lang w:val="de-DE" w:eastAsia="en-US" w:bidi="ar-SA"/>
      </w:rPr>
    </w:lvl>
    <w:lvl w:ilvl="7" w:tplc="964EC482">
      <w:numFmt w:val="bullet"/>
      <w:lvlText w:val="•"/>
      <w:lvlJc w:val="left"/>
      <w:pPr>
        <w:ind w:left="7333" w:hanging="217"/>
      </w:pPr>
      <w:rPr>
        <w:rFonts w:hint="default"/>
        <w:lang w:val="de-DE" w:eastAsia="en-US" w:bidi="ar-SA"/>
      </w:rPr>
    </w:lvl>
    <w:lvl w:ilvl="8" w:tplc="596282A2">
      <w:numFmt w:val="bullet"/>
      <w:lvlText w:val="•"/>
      <w:lvlJc w:val="left"/>
      <w:pPr>
        <w:ind w:left="8364" w:hanging="217"/>
      </w:pPr>
      <w:rPr>
        <w:rFonts w:hint="default"/>
        <w:lang w:val="de-DE" w:eastAsia="en-US" w:bidi="ar-SA"/>
      </w:rPr>
    </w:lvl>
  </w:abstractNum>
  <w:num w:numId="1" w16cid:durableId="208692394">
    <w:abstractNumId w:val="0"/>
  </w:num>
  <w:num w:numId="2" w16cid:durableId="1135829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A9"/>
    <w:rsid w:val="000535C6"/>
    <w:rsid w:val="00075DA8"/>
    <w:rsid w:val="00114005"/>
    <w:rsid w:val="0012761B"/>
    <w:rsid w:val="001E621A"/>
    <w:rsid w:val="00212A77"/>
    <w:rsid w:val="002C60B5"/>
    <w:rsid w:val="002F404D"/>
    <w:rsid w:val="00475C71"/>
    <w:rsid w:val="00592F40"/>
    <w:rsid w:val="005D414F"/>
    <w:rsid w:val="00653023"/>
    <w:rsid w:val="0065620C"/>
    <w:rsid w:val="006B7DA9"/>
    <w:rsid w:val="008721A9"/>
    <w:rsid w:val="00960002"/>
    <w:rsid w:val="00A1688E"/>
    <w:rsid w:val="00A61783"/>
    <w:rsid w:val="00BB4EAD"/>
    <w:rsid w:val="00BF040A"/>
    <w:rsid w:val="00C37255"/>
    <w:rsid w:val="00C41B41"/>
    <w:rsid w:val="00CD4E92"/>
    <w:rsid w:val="00D2049E"/>
    <w:rsid w:val="00D62DFF"/>
    <w:rsid w:val="00D871E4"/>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996F5"/>
  <w15:chartTrackingRefBased/>
  <w15:docId w15:val="{7357756C-AD0F-41AF-8012-3D0442D2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E306DDB6E34137B1C322F0AF1A2715"/>
        <w:category>
          <w:name w:val="Allgemein"/>
          <w:gallery w:val="placeholder"/>
        </w:category>
        <w:types>
          <w:type w:val="bbPlcHdr"/>
        </w:types>
        <w:behaviors>
          <w:behavior w:val="content"/>
        </w:behaviors>
        <w:guid w:val="{6A770544-F166-4B00-9F53-5B2F764E95A8}"/>
      </w:docPartPr>
      <w:docPartBody>
        <w:p w:rsidR="00A83EEA" w:rsidRDefault="00983DA1">
          <w:pPr>
            <w:pStyle w:val="7BE306DDB6E34137B1C322F0AF1A2715"/>
          </w:pPr>
          <w:r w:rsidRPr="007E7601">
            <w:rPr>
              <w:rStyle w:val="Platzhaltertext"/>
            </w:rPr>
            <w:t>Klicken oder tippen Sie hier, um Text einzugeben.</w:t>
          </w:r>
        </w:p>
      </w:docPartBody>
    </w:docPart>
    <w:docPart>
      <w:docPartPr>
        <w:name w:val="2BCE068BCCFB4D61BBEF4567C24598E6"/>
        <w:category>
          <w:name w:val="Allgemein"/>
          <w:gallery w:val="placeholder"/>
        </w:category>
        <w:types>
          <w:type w:val="bbPlcHdr"/>
        </w:types>
        <w:behaviors>
          <w:behavior w:val="content"/>
        </w:behaviors>
        <w:guid w:val="{E6482589-F527-4BB5-A6C3-6A06B86FFE51}"/>
      </w:docPartPr>
      <w:docPartBody>
        <w:p w:rsidR="00A83EEA" w:rsidRDefault="00983DA1">
          <w:pPr>
            <w:pStyle w:val="2BCE068BCCFB4D61BBEF4567C24598E6"/>
          </w:pPr>
          <w:r w:rsidRPr="0065620C">
            <w:rPr>
              <w:rStyle w:val="Platzhaltertext"/>
              <w:rFonts w:asciiTheme="majorHAnsi" w:hAnsiTheme="majorHAnsi" w:cstheme="majorHAnsi"/>
              <w:sz w:val="48"/>
            </w:rPr>
            <w:t>Titel hier eingeben.</w:t>
          </w:r>
        </w:p>
      </w:docPartBody>
    </w:docPart>
    <w:docPart>
      <w:docPartPr>
        <w:name w:val="8C27D9CDA6E545298DEBA187820AF552"/>
        <w:category>
          <w:name w:val="Allgemein"/>
          <w:gallery w:val="placeholder"/>
        </w:category>
        <w:types>
          <w:type w:val="bbPlcHdr"/>
        </w:types>
        <w:behaviors>
          <w:behavior w:val="content"/>
        </w:behaviors>
        <w:guid w:val="{F1C4C7D2-F464-4E21-A0AF-2542CAFFC2F8}"/>
      </w:docPartPr>
      <w:docPartBody>
        <w:p w:rsidR="00A83EEA" w:rsidRDefault="00983DA1">
          <w:pPr>
            <w:pStyle w:val="8C27D9CDA6E545298DEBA187820AF552"/>
          </w:pPr>
          <w:r w:rsidRPr="007E7601">
            <w:rPr>
              <w:rStyle w:val="Platzhaltertext"/>
            </w:rPr>
            <w:t>Wähle</w:t>
          </w:r>
          <w:r>
            <w:rPr>
              <w:rStyle w:val="Platzhaltertext"/>
            </w:rPr>
            <w:t xml:space="preserve"> eine Station</w:t>
          </w:r>
          <w:r w:rsidRPr="007E7601">
            <w:rPr>
              <w:rStyle w:val="Platzhaltertext"/>
            </w:rPr>
            <w:t>.</w:t>
          </w:r>
        </w:p>
      </w:docPartBody>
    </w:docPart>
    <w:docPart>
      <w:docPartPr>
        <w:name w:val="4BEB881FF936444796D8ECB31BD40F12"/>
        <w:category>
          <w:name w:val="Allgemein"/>
          <w:gallery w:val="placeholder"/>
        </w:category>
        <w:types>
          <w:type w:val="bbPlcHdr"/>
        </w:types>
        <w:behaviors>
          <w:behavior w:val="content"/>
        </w:behaviors>
        <w:guid w:val="{40961819-F779-4724-B1FF-3D9560F1B7A9}"/>
      </w:docPartPr>
      <w:docPartBody>
        <w:p w:rsidR="00A83EEA" w:rsidRDefault="00983DA1">
          <w:pPr>
            <w:pStyle w:val="4BEB881FF936444796D8ECB31BD40F12"/>
          </w:pPr>
          <w:r w:rsidRPr="0065620C">
            <w:rPr>
              <w:rStyle w:val="Platzhaltertext"/>
            </w:rPr>
            <w:t>Wähle die Gruppengröße aus.</w:t>
          </w:r>
          <w:r w:rsidRPr="007E7601">
            <w:rPr>
              <w:rStyle w:val="Platzhaltertext"/>
            </w:rPr>
            <w:t>.</w:t>
          </w:r>
        </w:p>
      </w:docPartBody>
    </w:docPart>
    <w:docPart>
      <w:docPartPr>
        <w:name w:val="DEFFC6156C9242B7A4189B8169F970B2"/>
        <w:category>
          <w:name w:val="Allgemein"/>
          <w:gallery w:val="placeholder"/>
        </w:category>
        <w:types>
          <w:type w:val="bbPlcHdr"/>
        </w:types>
        <w:behaviors>
          <w:behavior w:val="content"/>
        </w:behaviors>
        <w:guid w:val="{7D64CFFA-1AA0-42A1-8284-591677B2FD4D}"/>
      </w:docPartPr>
      <w:docPartBody>
        <w:p w:rsidR="00A83EEA" w:rsidRDefault="00983DA1">
          <w:pPr>
            <w:pStyle w:val="DEFFC6156C9242B7A4189B8169F970B2"/>
          </w:pPr>
          <w:r w:rsidRPr="002C60B5">
            <w:rPr>
              <w:rStyle w:val="Platzhaltertext"/>
            </w:rPr>
            <w:t>Bibel Text hier Eingeben</w:t>
          </w:r>
          <w:r w:rsidRPr="007E7601">
            <w:rPr>
              <w:rStyle w:val="Platzhaltertext"/>
            </w:rPr>
            <w:t>.</w:t>
          </w:r>
        </w:p>
      </w:docPartBody>
    </w:docPart>
    <w:docPart>
      <w:docPartPr>
        <w:name w:val="281A751D28D44439AE0DF0B8F3C77204"/>
        <w:category>
          <w:name w:val="Allgemein"/>
          <w:gallery w:val="placeholder"/>
        </w:category>
        <w:types>
          <w:type w:val="bbPlcHdr"/>
        </w:types>
        <w:behaviors>
          <w:behavior w:val="content"/>
        </w:behaviors>
        <w:guid w:val="{4D60D26D-6780-4F5B-BD31-F3CA693329A3}"/>
      </w:docPartPr>
      <w:docPartBody>
        <w:p w:rsidR="00A83EEA" w:rsidRDefault="00A44317" w:rsidP="00A44317">
          <w:pPr>
            <w:pStyle w:val="281A751D28D44439AE0DF0B8F3C77204"/>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317"/>
    <w:rsid w:val="0049367B"/>
    <w:rsid w:val="00983DA1"/>
    <w:rsid w:val="00A44317"/>
    <w:rsid w:val="00A83EEA"/>
    <w:rsid w:val="00AB6E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44317"/>
  </w:style>
  <w:style w:type="paragraph" w:customStyle="1" w:styleId="7BE306DDB6E34137B1C322F0AF1A2715">
    <w:name w:val="7BE306DDB6E34137B1C322F0AF1A2715"/>
  </w:style>
  <w:style w:type="paragraph" w:customStyle="1" w:styleId="2BCE068BCCFB4D61BBEF4567C24598E6">
    <w:name w:val="2BCE068BCCFB4D61BBEF4567C24598E6"/>
  </w:style>
  <w:style w:type="paragraph" w:customStyle="1" w:styleId="8C27D9CDA6E545298DEBA187820AF552">
    <w:name w:val="8C27D9CDA6E545298DEBA187820AF552"/>
  </w:style>
  <w:style w:type="paragraph" w:customStyle="1" w:styleId="4BEB881FF936444796D8ECB31BD40F12">
    <w:name w:val="4BEB881FF936444796D8ECB31BD40F12"/>
  </w:style>
  <w:style w:type="paragraph" w:customStyle="1" w:styleId="DEFFC6156C9242B7A4189B8169F970B2">
    <w:name w:val="DEFFC6156C9242B7A4189B8169F970B2"/>
  </w:style>
  <w:style w:type="paragraph" w:customStyle="1" w:styleId="29C71B82EBAB4D26B6B6EB2A336C8640">
    <w:name w:val="29C71B82EBAB4D26B6B6EB2A336C8640"/>
  </w:style>
  <w:style w:type="paragraph" w:customStyle="1" w:styleId="7C9180D045114ADF91487E9831E18883">
    <w:name w:val="7C9180D045114ADF91487E9831E18883"/>
  </w:style>
  <w:style w:type="paragraph" w:customStyle="1" w:styleId="281A751D28D44439AE0DF0B8F3C77204">
    <w:name w:val="281A751D28D44439AE0DF0B8F3C77204"/>
    <w:rsid w:val="00A443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108</Words>
  <Characters>685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2024-04-22T10:29:00Z</dcterms:created>
  <dcterms:modified xsi:type="dcterms:W3CDTF">2024-04-27T09:04:00Z</dcterms:modified>
</cp:coreProperties>
</file>