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BE306DDB6E34137B1C322F0AF1A2715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2BCE068BCCFB4D61BBEF4567C24598E6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14D2E6FB" w14:textId="77777777" w:rsidR="00BB4EAD" w:rsidRDefault="00271090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In den Spiegel schauen und sehen „Du bist geliebt!“</w:t>
              </w:r>
            </w:p>
          </w:sdtContent>
        </w:sdt>
      </w:sdtContent>
    </w:sdt>
    <w:p w14:paraId="79F3EAA5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EBAE83196A0B43BB8A8D64D388EF6845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1F05E6">
            <w:rPr>
              <w:rStyle w:val="Formatvorlage3"/>
            </w:rPr>
            <w:t>Austauschen</w:t>
          </w:r>
          <w:r w:rsidR="002C3CCC">
            <w:rPr>
              <w:rStyle w:val="Formatvorlage3"/>
            </w:rPr>
            <w:t>, Lernen</w:t>
          </w:r>
          <w:r w:rsidR="00271090">
            <w:rPr>
              <w:rStyle w:val="Formatvorlage3"/>
            </w:rPr>
            <w:t>, Erzählen</w:t>
          </w:r>
        </w:sdtContent>
      </w:sdt>
      <w:r>
        <w:rPr>
          <w:rStyle w:val="Formatvorlage3"/>
        </w:rPr>
        <w:t xml:space="preserve"> </w:t>
      </w:r>
    </w:p>
    <w:p w14:paraId="0184336A" w14:textId="05A44D46" w:rsidR="005D414F" w:rsidRPr="00EB004C" w:rsidRDefault="00000000">
      <w:pPr>
        <w:rPr>
          <w:rStyle w:val="Formatvorlage3"/>
          <w:sz w:val="28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60E4B563" wp14:editId="410F7B72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8C27D9CDA6E545298DEBA187820AF552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721A9">
            <w:rPr>
              <w:rStyle w:val="Formatvorlage1"/>
            </w:rPr>
            <w:t>"Leibhaftig" - Das Evangelium vereint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09FF8E26" wp14:editId="2BFCF117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4BEB881FF936444796D8ECB31BD40F1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721A9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21B9DC6B" wp14:editId="7249BF46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DEFFC6156C9242B7A4189B8169F970B2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898741224"/>
              <w:placeholder>
                <w:docPart w:val="281A751D28D44439AE0DF0B8F3C77204"/>
              </w:placeholder>
            </w:sdtPr>
            <w:sdtContent>
              <w:r w:rsidR="008721A9">
                <w:rPr>
                  <w:rStyle w:val="Formatvorlage1"/>
                  <w:rFonts w:eastAsia="Gill Sans MT" w:cstheme="minorHAnsi"/>
                  <w:szCs w:val="48"/>
                </w:rPr>
                <w:t>Markus 10, 13-16</w:t>
              </w:r>
            </w:sdtContent>
          </w:sdt>
        </w:sdtContent>
      </w:sdt>
    </w:p>
    <w:p w14:paraId="47B510EC" w14:textId="77777777" w:rsidR="00805BD0" w:rsidRDefault="005D414F" w:rsidP="00805BD0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0856F60C" w14:textId="77777777" w:rsidR="00271090" w:rsidRPr="00271090" w:rsidRDefault="00271090" w:rsidP="00271090">
      <w:pPr>
        <w:ind w:left="110"/>
        <w:rPr>
          <w:sz w:val="24"/>
          <w:szCs w:val="24"/>
        </w:rPr>
      </w:pPr>
      <w:r w:rsidRPr="00271090">
        <w:rPr>
          <w:sz w:val="24"/>
          <w:szCs w:val="24"/>
        </w:rPr>
        <w:t xml:space="preserve">Einen Spiegel mitbringen. Ihn den Kindern noch nicht zeigen, nur sagen: „Hier habe ich ein Bild von einem Menschen, den Gott ganz besonders </w:t>
      </w:r>
      <w:proofErr w:type="gramStart"/>
      <w:r w:rsidRPr="00271090">
        <w:rPr>
          <w:sz w:val="24"/>
          <w:szCs w:val="24"/>
        </w:rPr>
        <w:t>lieb hat</w:t>
      </w:r>
      <w:proofErr w:type="gramEnd"/>
      <w:r w:rsidRPr="00271090">
        <w:rPr>
          <w:sz w:val="24"/>
          <w:szCs w:val="24"/>
        </w:rPr>
        <w:t xml:space="preserve">.“ Einzelne Kinder </w:t>
      </w:r>
      <w:proofErr w:type="gramStart"/>
      <w:r w:rsidRPr="00271090">
        <w:rPr>
          <w:sz w:val="24"/>
          <w:szCs w:val="24"/>
        </w:rPr>
        <w:t>hinein schauen</w:t>
      </w:r>
      <w:proofErr w:type="gramEnd"/>
      <w:r w:rsidRPr="00271090">
        <w:rPr>
          <w:sz w:val="24"/>
          <w:szCs w:val="24"/>
        </w:rPr>
        <w:t xml:space="preserve"> lassen (sie dürfen aber noch nicht verraten, wer es ist). Schließlich allen zeigen.</w:t>
      </w:r>
    </w:p>
    <w:p w14:paraId="0B29CDCE" w14:textId="77777777" w:rsidR="00271090" w:rsidRPr="00271090" w:rsidRDefault="00271090" w:rsidP="00271090">
      <w:pPr>
        <w:rPr>
          <w:color w:val="2F5496" w:themeColor="accent1" w:themeShade="BF"/>
          <w:sz w:val="24"/>
          <w:szCs w:val="24"/>
        </w:rPr>
      </w:pPr>
    </w:p>
    <w:p w14:paraId="5DC90817" w14:textId="77777777" w:rsidR="00075DA8" w:rsidRDefault="00075DA8" w:rsidP="00075DA8">
      <w:pPr>
        <w:rPr>
          <w:color w:val="2F5496" w:themeColor="accent1" w:themeShade="BF"/>
          <w:sz w:val="24"/>
          <w:szCs w:val="24"/>
        </w:rPr>
      </w:pPr>
    </w:p>
    <w:p w14:paraId="0448334D" w14:textId="77777777" w:rsidR="00E50830" w:rsidRPr="005D414F" w:rsidRDefault="00E50830" w:rsidP="005D414F">
      <w:pPr>
        <w:ind w:left="-5"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9812E" w14:textId="77777777" w:rsidR="00C66514" w:rsidRDefault="00C66514" w:rsidP="00F27E52">
      <w:pPr>
        <w:spacing w:after="0" w:line="240" w:lineRule="auto"/>
      </w:pPr>
      <w:r>
        <w:separator/>
      </w:r>
    </w:p>
  </w:endnote>
  <w:endnote w:type="continuationSeparator" w:id="0">
    <w:p w14:paraId="713E4D54" w14:textId="77777777" w:rsidR="00C66514" w:rsidRDefault="00C66514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31E98436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9E6A5DC" wp14:editId="2075F0E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1DDD0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520C0" w14:textId="77777777" w:rsidR="00C66514" w:rsidRDefault="00C66514" w:rsidP="00F27E52">
      <w:pPr>
        <w:spacing w:after="0" w:line="240" w:lineRule="auto"/>
      </w:pPr>
      <w:r>
        <w:separator/>
      </w:r>
    </w:p>
  </w:footnote>
  <w:footnote w:type="continuationSeparator" w:id="0">
    <w:p w14:paraId="7E5CF2F4" w14:textId="77777777" w:rsidR="00C66514" w:rsidRDefault="00C66514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A0FA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012A35" wp14:editId="50BCE694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447920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3683C"/>
    <w:multiLevelType w:val="hybridMultilevel"/>
    <w:tmpl w:val="4B3E150C"/>
    <w:lvl w:ilvl="0" w:tplc="C56A21C2">
      <w:start w:val="1"/>
      <w:numFmt w:val="decimal"/>
      <w:lvlText w:val="%1."/>
      <w:lvlJc w:val="left"/>
      <w:pPr>
        <w:ind w:left="110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9AAE90F4">
      <w:numFmt w:val="bullet"/>
      <w:lvlText w:val="•"/>
      <w:lvlJc w:val="left"/>
      <w:pPr>
        <w:ind w:left="1150" w:hanging="217"/>
      </w:pPr>
      <w:rPr>
        <w:rFonts w:hint="default"/>
        <w:lang w:val="de-DE" w:eastAsia="en-US" w:bidi="ar-SA"/>
      </w:rPr>
    </w:lvl>
    <w:lvl w:ilvl="2" w:tplc="8D36C6F0">
      <w:numFmt w:val="bullet"/>
      <w:lvlText w:val="•"/>
      <w:lvlJc w:val="left"/>
      <w:pPr>
        <w:ind w:left="2181" w:hanging="217"/>
      </w:pPr>
      <w:rPr>
        <w:rFonts w:hint="default"/>
        <w:lang w:val="de-DE" w:eastAsia="en-US" w:bidi="ar-SA"/>
      </w:rPr>
    </w:lvl>
    <w:lvl w:ilvl="3" w:tplc="6BDA1624">
      <w:numFmt w:val="bullet"/>
      <w:lvlText w:val="•"/>
      <w:lvlJc w:val="left"/>
      <w:pPr>
        <w:ind w:left="3211" w:hanging="217"/>
      </w:pPr>
      <w:rPr>
        <w:rFonts w:hint="default"/>
        <w:lang w:val="de-DE" w:eastAsia="en-US" w:bidi="ar-SA"/>
      </w:rPr>
    </w:lvl>
    <w:lvl w:ilvl="4" w:tplc="D9D8E9CE">
      <w:numFmt w:val="bullet"/>
      <w:lvlText w:val="•"/>
      <w:lvlJc w:val="left"/>
      <w:pPr>
        <w:ind w:left="4242" w:hanging="217"/>
      </w:pPr>
      <w:rPr>
        <w:rFonts w:hint="default"/>
        <w:lang w:val="de-DE" w:eastAsia="en-US" w:bidi="ar-SA"/>
      </w:rPr>
    </w:lvl>
    <w:lvl w:ilvl="5" w:tplc="09B60102">
      <w:numFmt w:val="bullet"/>
      <w:lvlText w:val="•"/>
      <w:lvlJc w:val="left"/>
      <w:pPr>
        <w:ind w:left="5272" w:hanging="217"/>
      </w:pPr>
      <w:rPr>
        <w:rFonts w:hint="default"/>
        <w:lang w:val="de-DE" w:eastAsia="en-US" w:bidi="ar-SA"/>
      </w:rPr>
    </w:lvl>
    <w:lvl w:ilvl="6" w:tplc="E2E4DE0E">
      <w:numFmt w:val="bullet"/>
      <w:lvlText w:val="•"/>
      <w:lvlJc w:val="left"/>
      <w:pPr>
        <w:ind w:left="6303" w:hanging="217"/>
      </w:pPr>
      <w:rPr>
        <w:rFonts w:hint="default"/>
        <w:lang w:val="de-DE" w:eastAsia="en-US" w:bidi="ar-SA"/>
      </w:rPr>
    </w:lvl>
    <w:lvl w:ilvl="7" w:tplc="3B98B10A">
      <w:numFmt w:val="bullet"/>
      <w:lvlText w:val="•"/>
      <w:lvlJc w:val="left"/>
      <w:pPr>
        <w:ind w:left="7333" w:hanging="217"/>
      </w:pPr>
      <w:rPr>
        <w:rFonts w:hint="default"/>
        <w:lang w:val="de-DE" w:eastAsia="en-US" w:bidi="ar-SA"/>
      </w:rPr>
    </w:lvl>
    <w:lvl w:ilvl="8" w:tplc="47948BA4">
      <w:numFmt w:val="bullet"/>
      <w:lvlText w:val="•"/>
      <w:lvlJc w:val="left"/>
      <w:pPr>
        <w:ind w:left="8364" w:hanging="217"/>
      </w:pPr>
      <w:rPr>
        <w:rFonts w:hint="default"/>
        <w:lang w:val="de-DE" w:eastAsia="en-US" w:bidi="ar-SA"/>
      </w:rPr>
    </w:lvl>
  </w:abstractNum>
  <w:abstractNum w:abstractNumId="1" w15:restartNumberingAfterBreak="0">
    <w:nsid w:val="3E6D1CCE"/>
    <w:multiLevelType w:val="hybridMultilevel"/>
    <w:tmpl w:val="9E3252C2"/>
    <w:lvl w:ilvl="0" w:tplc="6FE407AC">
      <w:start w:val="1"/>
      <w:numFmt w:val="decimal"/>
      <w:lvlText w:val="%1)"/>
      <w:lvlJc w:val="left"/>
      <w:pPr>
        <w:ind w:left="338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9FD2C79A">
      <w:numFmt w:val="bullet"/>
      <w:lvlText w:val="•"/>
      <w:lvlJc w:val="left"/>
      <w:pPr>
        <w:ind w:left="1348" w:hanging="228"/>
      </w:pPr>
      <w:rPr>
        <w:rFonts w:hint="default"/>
        <w:lang w:val="de-DE" w:eastAsia="en-US" w:bidi="ar-SA"/>
      </w:rPr>
    </w:lvl>
    <w:lvl w:ilvl="2" w:tplc="F5C66F4E">
      <w:numFmt w:val="bullet"/>
      <w:lvlText w:val="•"/>
      <w:lvlJc w:val="left"/>
      <w:pPr>
        <w:ind w:left="2357" w:hanging="228"/>
      </w:pPr>
      <w:rPr>
        <w:rFonts w:hint="default"/>
        <w:lang w:val="de-DE" w:eastAsia="en-US" w:bidi="ar-SA"/>
      </w:rPr>
    </w:lvl>
    <w:lvl w:ilvl="3" w:tplc="9BF69466">
      <w:numFmt w:val="bullet"/>
      <w:lvlText w:val="•"/>
      <w:lvlJc w:val="left"/>
      <w:pPr>
        <w:ind w:left="3365" w:hanging="228"/>
      </w:pPr>
      <w:rPr>
        <w:rFonts w:hint="default"/>
        <w:lang w:val="de-DE" w:eastAsia="en-US" w:bidi="ar-SA"/>
      </w:rPr>
    </w:lvl>
    <w:lvl w:ilvl="4" w:tplc="8D02F4A0">
      <w:numFmt w:val="bullet"/>
      <w:lvlText w:val="•"/>
      <w:lvlJc w:val="left"/>
      <w:pPr>
        <w:ind w:left="4374" w:hanging="228"/>
      </w:pPr>
      <w:rPr>
        <w:rFonts w:hint="default"/>
        <w:lang w:val="de-DE" w:eastAsia="en-US" w:bidi="ar-SA"/>
      </w:rPr>
    </w:lvl>
    <w:lvl w:ilvl="5" w:tplc="343A0BCA">
      <w:numFmt w:val="bullet"/>
      <w:lvlText w:val="•"/>
      <w:lvlJc w:val="left"/>
      <w:pPr>
        <w:ind w:left="5382" w:hanging="228"/>
      </w:pPr>
      <w:rPr>
        <w:rFonts w:hint="default"/>
        <w:lang w:val="de-DE" w:eastAsia="en-US" w:bidi="ar-SA"/>
      </w:rPr>
    </w:lvl>
    <w:lvl w:ilvl="6" w:tplc="AABEB006">
      <w:numFmt w:val="bullet"/>
      <w:lvlText w:val="•"/>
      <w:lvlJc w:val="left"/>
      <w:pPr>
        <w:ind w:left="6391" w:hanging="228"/>
      </w:pPr>
      <w:rPr>
        <w:rFonts w:hint="default"/>
        <w:lang w:val="de-DE" w:eastAsia="en-US" w:bidi="ar-SA"/>
      </w:rPr>
    </w:lvl>
    <w:lvl w:ilvl="7" w:tplc="73D4124C">
      <w:numFmt w:val="bullet"/>
      <w:lvlText w:val="•"/>
      <w:lvlJc w:val="left"/>
      <w:pPr>
        <w:ind w:left="7399" w:hanging="228"/>
      </w:pPr>
      <w:rPr>
        <w:rFonts w:hint="default"/>
        <w:lang w:val="de-DE" w:eastAsia="en-US" w:bidi="ar-SA"/>
      </w:rPr>
    </w:lvl>
    <w:lvl w:ilvl="8" w:tplc="64520EEC">
      <w:numFmt w:val="bullet"/>
      <w:lvlText w:val="•"/>
      <w:lvlJc w:val="left"/>
      <w:pPr>
        <w:ind w:left="8408" w:hanging="228"/>
      </w:pPr>
      <w:rPr>
        <w:rFonts w:hint="default"/>
        <w:lang w:val="de-DE" w:eastAsia="en-US" w:bidi="ar-SA"/>
      </w:rPr>
    </w:lvl>
  </w:abstractNum>
  <w:abstractNum w:abstractNumId="2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914318">
    <w:abstractNumId w:val="2"/>
  </w:num>
  <w:num w:numId="2" w16cid:durableId="1616323037">
    <w:abstractNumId w:val="1"/>
  </w:num>
  <w:num w:numId="3" w16cid:durableId="1202741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A9"/>
    <w:rsid w:val="000535C6"/>
    <w:rsid w:val="00075DA8"/>
    <w:rsid w:val="000E5625"/>
    <w:rsid w:val="001E621A"/>
    <w:rsid w:val="001F05E6"/>
    <w:rsid w:val="00271090"/>
    <w:rsid w:val="002C3CCC"/>
    <w:rsid w:val="002C60B5"/>
    <w:rsid w:val="0047280B"/>
    <w:rsid w:val="00592F40"/>
    <w:rsid w:val="005D414F"/>
    <w:rsid w:val="00653023"/>
    <w:rsid w:val="0065620C"/>
    <w:rsid w:val="006B7DA9"/>
    <w:rsid w:val="00805BD0"/>
    <w:rsid w:val="008721A9"/>
    <w:rsid w:val="00A1688E"/>
    <w:rsid w:val="00A61783"/>
    <w:rsid w:val="00AA65E5"/>
    <w:rsid w:val="00B531B1"/>
    <w:rsid w:val="00BB4EAD"/>
    <w:rsid w:val="00BF040A"/>
    <w:rsid w:val="00C41B41"/>
    <w:rsid w:val="00C66514"/>
    <w:rsid w:val="00CD4E92"/>
    <w:rsid w:val="00D2049E"/>
    <w:rsid w:val="00D871E4"/>
    <w:rsid w:val="00E50830"/>
    <w:rsid w:val="00EB004C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31B80"/>
  <w15:chartTrackingRefBased/>
  <w15:docId w15:val="{7357756C-AD0F-41AF-8012-3D0442D2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paragraph" w:styleId="Textkrper">
    <w:name w:val="Body Text"/>
    <w:basedOn w:val="Standard"/>
    <w:link w:val="TextkrperZchn"/>
    <w:uiPriority w:val="1"/>
    <w:qFormat/>
    <w:rsid w:val="001F05E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5E6"/>
    <w:rPr>
      <w:rFonts w:ascii="Calibri" w:eastAsia="Calibri" w:hAnsi="Calibri" w:cs="Calibri"/>
    </w:rPr>
  </w:style>
  <w:style w:type="character" w:styleId="Hyperlink">
    <w:name w:val="Hyperlink"/>
    <w:basedOn w:val="Absatz-Standardschriftart"/>
    <w:uiPriority w:val="99"/>
    <w:unhideWhenUsed/>
    <w:rsid w:val="001F05E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0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E306DDB6E34137B1C322F0AF1A27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770544-F166-4B00-9F53-5B2F764E95A8}"/>
      </w:docPartPr>
      <w:docPartBody>
        <w:p w:rsidR="007A3E6D" w:rsidRDefault="005E2430">
          <w:pPr>
            <w:pStyle w:val="7BE306DDB6E34137B1C322F0AF1A271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CE068BCCFB4D61BBEF4567C24598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82589-F527-4BB5-A6C3-6A06B86FFE51}"/>
      </w:docPartPr>
      <w:docPartBody>
        <w:p w:rsidR="007A3E6D" w:rsidRDefault="005E2430">
          <w:pPr>
            <w:pStyle w:val="2BCE068BCCFB4D61BBEF4567C24598E6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EBAE83196A0B43BB8A8D64D388EF68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CBA69-A6B2-45C7-995F-D271FEE7E4A6}"/>
      </w:docPartPr>
      <w:docPartBody>
        <w:p w:rsidR="007A3E6D" w:rsidRDefault="005E2430">
          <w:pPr>
            <w:pStyle w:val="EBAE83196A0B43BB8A8D64D388EF684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27D9CDA6E545298DEBA187820AF5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4C7D2-F464-4E21-A0AF-2542CAFFC2F8}"/>
      </w:docPartPr>
      <w:docPartBody>
        <w:p w:rsidR="007A3E6D" w:rsidRDefault="005E2430">
          <w:pPr>
            <w:pStyle w:val="8C27D9CDA6E545298DEBA187820AF552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4BEB881FF936444796D8ECB31BD40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961819-F779-4724-B1FF-3D9560F1B7A9}"/>
      </w:docPartPr>
      <w:docPartBody>
        <w:p w:rsidR="007A3E6D" w:rsidRDefault="005E2430">
          <w:pPr>
            <w:pStyle w:val="4BEB881FF936444796D8ECB31BD40F1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EFFC6156C9242B7A4189B8169F97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4CFFA-1AA0-42A1-8284-591677B2FD4D}"/>
      </w:docPartPr>
      <w:docPartBody>
        <w:p w:rsidR="007A3E6D" w:rsidRDefault="005E2430">
          <w:pPr>
            <w:pStyle w:val="DEFFC6156C9242B7A4189B8169F970B2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281A751D28D44439AE0DF0B8F3C77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60D26D-6780-4F5B-BD31-F3CA693329A3}"/>
      </w:docPartPr>
      <w:docPartBody>
        <w:p w:rsidR="007A3E6D" w:rsidRDefault="00A44317" w:rsidP="00A44317">
          <w:pPr>
            <w:pStyle w:val="281A751D28D44439AE0DF0B8F3C77204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17"/>
    <w:rsid w:val="00281AF4"/>
    <w:rsid w:val="005E2430"/>
    <w:rsid w:val="007A3E6D"/>
    <w:rsid w:val="00A4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44317"/>
  </w:style>
  <w:style w:type="paragraph" w:customStyle="1" w:styleId="7BE306DDB6E34137B1C322F0AF1A2715">
    <w:name w:val="7BE306DDB6E34137B1C322F0AF1A2715"/>
  </w:style>
  <w:style w:type="paragraph" w:customStyle="1" w:styleId="2BCE068BCCFB4D61BBEF4567C24598E6">
    <w:name w:val="2BCE068BCCFB4D61BBEF4567C24598E6"/>
  </w:style>
  <w:style w:type="paragraph" w:customStyle="1" w:styleId="EBAE83196A0B43BB8A8D64D388EF6845">
    <w:name w:val="EBAE83196A0B43BB8A8D64D388EF6845"/>
  </w:style>
  <w:style w:type="paragraph" w:customStyle="1" w:styleId="8C27D9CDA6E545298DEBA187820AF552">
    <w:name w:val="8C27D9CDA6E545298DEBA187820AF552"/>
  </w:style>
  <w:style w:type="paragraph" w:customStyle="1" w:styleId="4BEB881FF936444796D8ECB31BD40F12">
    <w:name w:val="4BEB881FF936444796D8ECB31BD40F12"/>
  </w:style>
  <w:style w:type="paragraph" w:customStyle="1" w:styleId="DEFFC6156C9242B7A4189B8169F970B2">
    <w:name w:val="DEFFC6156C9242B7A4189B8169F970B2"/>
  </w:style>
  <w:style w:type="paragraph" w:customStyle="1" w:styleId="29C71B82EBAB4D26B6B6EB2A336C8640">
    <w:name w:val="29C71B82EBAB4D26B6B6EB2A336C8640"/>
  </w:style>
  <w:style w:type="paragraph" w:customStyle="1" w:styleId="7C9180D045114ADF91487E9831E18883">
    <w:name w:val="7C9180D045114ADF91487E9831E18883"/>
  </w:style>
  <w:style w:type="paragraph" w:customStyle="1" w:styleId="281A751D28D44439AE0DF0B8F3C77204">
    <w:name w:val="281A751D28D44439AE0DF0B8F3C77204"/>
    <w:rsid w:val="00A443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65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2024-04-22T10:24:00Z</dcterms:created>
  <dcterms:modified xsi:type="dcterms:W3CDTF">2024-04-27T08:50:00Z</dcterms:modified>
</cp:coreProperties>
</file>