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7BE306DDB6E34137B1C322F0AF1A2715"/>
        </w:placeholder>
        <w15:appearance w15:val="hidden"/>
      </w:sdtPr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2BCE068BCCFB4D61BBEF4567C24598E6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32E6D94F" w14:textId="77777777" w:rsidR="00BB4EAD" w:rsidRDefault="002F404D">
              <w:pPr>
                <w:rPr>
                  <w:rFonts w:ascii="Calibri Light" w:hAnsi="Calibri Light" w:cs="Calibri Light"/>
                  <w:sz w:val="44"/>
                </w:rPr>
              </w:pPr>
              <w:r>
                <w:rPr>
                  <w:rStyle w:val="Formatvorlage7"/>
                </w:rPr>
                <w:t>Wir sind alle wichtig für Gott</w:t>
              </w:r>
            </w:p>
          </w:sdtContent>
        </w:sdt>
      </w:sdtContent>
    </w:sdt>
    <w:p w14:paraId="5D2B7055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EBAE83196A0B43BB8A8D64D388EF6845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2F404D">
            <w:rPr>
              <w:rStyle w:val="Formatvorlage3"/>
            </w:rPr>
            <w:t>Basteln</w:t>
          </w:r>
        </w:sdtContent>
      </w:sdt>
      <w:r>
        <w:rPr>
          <w:rStyle w:val="Formatvorlage3"/>
        </w:rPr>
        <w:t xml:space="preserve"> </w:t>
      </w:r>
    </w:p>
    <w:p w14:paraId="66815567" w14:textId="77777777" w:rsidR="00F27E52" w:rsidRDefault="00000000">
      <w:pPr>
        <w:rPr>
          <w:rStyle w:val="Formatvorlage1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5664B459" wp14:editId="7067B13E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8C27D9CDA6E545298DEBA187820AF552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721A9">
            <w:rPr>
              <w:rStyle w:val="Formatvorlage1"/>
            </w:rPr>
            <w:t>"Leibhaftig" - Das Evangelium vereint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55077B7A" wp14:editId="1B18DD27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4BEB881FF936444796D8ECB31BD40F12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8721A9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Fonts w:ascii="Calibri Light" w:hAnsi="Calibri Light" w:cs="Calibri Light"/>
            <w:sz w:val="44"/>
          </w:rPr>
          <w:id w:val="369576214"/>
          <w:picture/>
        </w:sdtPr>
        <w:sdtContent>
          <w:r w:rsidR="00CD4E9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23E8CEE0" wp14:editId="35553993">
                <wp:extent cx="360000" cy="230943"/>
                <wp:effectExtent l="0" t="0" r="2540" b="0"/>
                <wp:docPr id="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309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Bibel Text"/>
          <w:tag w:val="Bibel Text"/>
          <w:id w:val="577556732"/>
          <w:placeholder>
            <w:docPart w:val="DEFFC6156C9242B7A4189B8169F970B2"/>
          </w:placeholder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sdt>
            <w:sdtPr>
              <w:rPr>
                <w:rStyle w:val="Formatvorlage1"/>
                <w:rFonts w:ascii="Calibri Light" w:hAnsi="Calibri Light" w:cs="Calibri Light"/>
                <w:sz w:val="44"/>
              </w:rPr>
              <w:alias w:val="Bibel Text"/>
              <w:tag w:val="Bibel Text"/>
              <w:id w:val="-898741224"/>
              <w:placeholder>
                <w:docPart w:val="281A751D28D44439AE0DF0B8F3C77204"/>
              </w:placeholder>
            </w:sdtPr>
            <w:sdtContent>
              <w:r w:rsidR="008721A9">
                <w:rPr>
                  <w:rStyle w:val="Formatvorlage1"/>
                  <w:rFonts w:eastAsia="Gill Sans MT" w:cstheme="minorHAnsi"/>
                  <w:szCs w:val="48"/>
                </w:rPr>
                <w:t>Markus 10, 13-16</w:t>
              </w:r>
            </w:sdtContent>
          </w:sdt>
        </w:sdtContent>
      </w:sdt>
    </w:p>
    <w:p w14:paraId="7E1B6E84" w14:textId="77777777" w:rsidR="00E50830" w:rsidRDefault="005D414F">
      <w:pPr>
        <w:rPr>
          <w:rFonts w:cstheme="minorHAnsi"/>
          <w:sz w:val="28"/>
        </w:rPr>
      </w:pPr>
      <w:r>
        <w:rPr>
          <w:rStyle w:val="Formatvorlage3"/>
          <w:i/>
          <w:sz w:val="22"/>
        </w:rPr>
        <w:br/>
      </w:r>
      <w:r w:rsidR="00E50830">
        <w:rPr>
          <w:rFonts w:cstheme="minorHAnsi"/>
          <w:sz w:val="28"/>
        </w:rPr>
        <w:t>Kurz</w:t>
      </w:r>
      <w:r>
        <w:rPr>
          <w:rFonts w:cstheme="minorHAnsi"/>
          <w:sz w:val="28"/>
        </w:rPr>
        <w:t>b</w:t>
      </w:r>
      <w:r w:rsidR="00E50830">
        <w:rPr>
          <w:rFonts w:cstheme="minorHAnsi"/>
          <w:sz w:val="28"/>
        </w:rPr>
        <w:t>eschreibung</w:t>
      </w:r>
      <w:r w:rsidR="00E50830" w:rsidRPr="00F87BBF">
        <w:rPr>
          <w:rFonts w:cstheme="minorHAnsi"/>
          <w:sz w:val="28"/>
        </w:rPr>
        <w:t>:</w:t>
      </w:r>
    </w:p>
    <w:p w14:paraId="7D6BA9C6" w14:textId="77777777" w:rsidR="00E50830" w:rsidRPr="005D414F" w:rsidRDefault="002F404D" w:rsidP="005D414F">
      <w:pPr>
        <w:ind w:left="-5" w:right="10"/>
      </w:pPr>
      <w:r w:rsidRPr="002F404D">
        <w:t>Jedes Kind beklebt einen Karton mit Spiegelfolie. Darauf schreiben: Jesus liebt dich! 2.) Plakat mit Finger- oder Handabdrücken mit Fingerfarbe gestalten. In der Mitte steht. „Wir sind alle wichtig für Gott“. Unter die Finger- und Handabdrücke können die Namen der Kinder geschrieben werden.</w:t>
      </w:r>
    </w:p>
    <w:sectPr w:rsidR="00E50830" w:rsidRPr="005D414F" w:rsidSect="00CD4E92">
      <w:headerReference w:type="default" r:id="rId11"/>
      <w:footerReference w:type="default" r:id="rId12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66C97" w14:textId="77777777" w:rsidR="00E248F6" w:rsidRDefault="00E248F6" w:rsidP="00F27E52">
      <w:pPr>
        <w:spacing w:after="0" w:line="240" w:lineRule="auto"/>
      </w:pPr>
      <w:r>
        <w:separator/>
      </w:r>
    </w:p>
  </w:endnote>
  <w:endnote w:type="continuationSeparator" w:id="0">
    <w:p w14:paraId="6DF71E13" w14:textId="77777777" w:rsidR="00E248F6" w:rsidRDefault="00E248F6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1299436"/>
      <w:docPartObj>
        <w:docPartGallery w:val="Page Numbers (Bottom of Page)"/>
        <w:docPartUnique/>
      </w:docPartObj>
    </w:sdtPr>
    <w:sdtContent>
      <w:p w14:paraId="1E367122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7FB784FD" wp14:editId="3E75DE1D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9EEA4A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393FD" w14:textId="77777777" w:rsidR="00E248F6" w:rsidRDefault="00E248F6" w:rsidP="00F27E52">
      <w:pPr>
        <w:spacing w:after="0" w:line="240" w:lineRule="auto"/>
      </w:pPr>
      <w:r>
        <w:separator/>
      </w:r>
    </w:p>
  </w:footnote>
  <w:footnote w:type="continuationSeparator" w:id="0">
    <w:p w14:paraId="49BC70B3" w14:textId="77777777" w:rsidR="00E248F6" w:rsidRDefault="00E248F6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ABFF7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8E79D9" wp14:editId="71E52B35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0344FD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742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1A9"/>
    <w:rsid w:val="000535C6"/>
    <w:rsid w:val="00075DA8"/>
    <w:rsid w:val="0012761B"/>
    <w:rsid w:val="001E621A"/>
    <w:rsid w:val="002C60B5"/>
    <w:rsid w:val="002F404D"/>
    <w:rsid w:val="00592F40"/>
    <w:rsid w:val="005D414F"/>
    <w:rsid w:val="00652D12"/>
    <w:rsid w:val="00653023"/>
    <w:rsid w:val="0065620C"/>
    <w:rsid w:val="006B7DA9"/>
    <w:rsid w:val="008721A9"/>
    <w:rsid w:val="00887827"/>
    <w:rsid w:val="00A1688E"/>
    <w:rsid w:val="00A61783"/>
    <w:rsid w:val="00BB4EAD"/>
    <w:rsid w:val="00BF040A"/>
    <w:rsid w:val="00C41B41"/>
    <w:rsid w:val="00CD4E92"/>
    <w:rsid w:val="00D2049E"/>
    <w:rsid w:val="00D871E4"/>
    <w:rsid w:val="00E248F6"/>
    <w:rsid w:val="00E50830"/>
    <w:rsid w:val="00EC063F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F4EBB"/>
  <w15:chartTrackingRefBased/>
  <w15:docId w15:val="{7357756C-AD0F-41AF-8012-3D0442D2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5D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34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E306DDB6E34137B1C322F0AF1A27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770544-F166-4B00-9F53-5B2F764E95A8}"/>
      </w:docPartPr>
      <w:docPartBody>
        <w:p w:rsidR="00A83EEA" w:rsidRDefault="00983DA1">
          <w:pPr>
            <w:pStyle w:val="7BE306DDB6E34137B1C322F0AF1A271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CE068BCCFB4D61BBEF4567C24598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482589-F527-4BB5-A6C3-6A06B86FFE51}"/>
      </w:docPartPr>
      <w:docPartBody>
        <w:p w:rsidR="00A83EEA" w:rsidRDefault="00983DA1">
          <w:pPr>
            <w:pStyle w:val="2BCE068BCCFB4D61BBEF4567C24598E6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EBAE83196A0B43BB8A8D64D388EF68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0CBA69-A6B2-45C7-995F-D271FEE7E4A6}"/>
      </w:docPartPr>
      <w:docPartBody>
        <w:p w:rsidR="00A83EEA" w:rsidRDefault="00983DA1">
          <w:pPr>
            <w:pStyle w:val="EBAE83196A0B43BB8A8D64D388EF6845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C27D9CDA6E545298DEBA187820AF5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4C7D2-F464-4E21-A0AF-2542CAFFC2F8}"/>
      </w:docPartPr>
      <w:docPartBody>
        <w:p w:rsidR="00A83EEA" w:rsidRDefault="00983DA1">
          <w:pPr>
            <w:pStyle w:val="8C27D9CDA6E545298DEBA187820AF552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4BEB881FF936444796D8ECB31BD40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961819-F779-4724-B1FF-3D9560F1B7A9}"/>
      </w:docPartPr>
      <w:docPartBody>
        <w:p w:rsidR="00A83EEA" w:rsidRDefault="00983DA1">
          <w:pPr>
            <w:pStyle w:val="4BEB881FF936444796D8ECB31BD40F12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EFFC6156C9242B7A4189B8169F970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4CFFA-1AA0-42A1-8284-591677B2FD4D}"/>
      </w:docPartPr>
      <w:docPartBody>
        <w:p w:rsidR="00A83EEA" w:rsidRDefault="00983DA1">
          <w:pPr>
            <w:pStyle w:val="DEFFC6156C9242B7A4189B8169F970B2"/>
          </w:pPr>
          <w:r w:rsidRPr="002C60B5">
            <w:rPr>
              <w:rStyle w:val="Platzhaltertext"/>
            </w:rPr>
            <w:t>Bibel Text hier Eingeben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281A751D28D44439AE0DF0B8F3C77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60D26D-6780-4F5B-BD31-F3CA693329A3}"/>
      </w:docPartPr>
      <w:docPartBody>
        <w:p w:rsidR="00A83EEA" w:rsidRDefault="00A44317" w:rsidP="00A44317">
          <w:pPr>
            <w:pStyle w:val="281A751D28D44439AE0DF0B8F3C77204"/>
          </w:pPr>
          <w:r>
            <w:rPr>
              <w:rStyle w:val="Platzhaltertext"/>
            </w:rPr>
            <w:t>Bibel Text hier Eingeben.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17"/>
    <w:rsid w:val="003A0946"/>
    <w:rsid w:val="004970B6"/>
    <w:rsid w:val="00983DA1"/>
    <w:rsid w:val="00A44317"/>
    <w:rsid w:val="00A83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44317"/>
  </w:style>
  <w:style w:type="paragraph" w:customStyle="1" w:styleId="7BE306DDB6E34137B1C322F0AF1A2715">
    <w:name w:val="7BE306DDB6E34137B1C322F0AF1A2715"/>
  </w:style>
  <w:style w:type="paragraph" w:customStyle="1" w:styleId="2BCE068BCCFB4D61BBEF4567C24598E6">
    <w:name w:val="2BCE068BCCFB4D61BBEF4567C24598E6"/>
  </w:style>
  <w:style w:type="paragraph" w:customStyle="1" w:styleId="EBAE83196A0B43BB8A8D64D388EF6845">
    <w:name w:val="EBAE83196A0B43BB8A8D64D388EF6845"/>
  </w:style>
  <w:style w:type="paragraph" w:customStyle="1" w:styleId="8C27D9CDA6E545298DEBA187820AF552">
    <w:name w:val="8C27D9CDA6E545298DEBA187820AF552"/>
  </w:style>
  <w:style w:type="paragraph" w:customStyle="1" w:styleId="4BEB881FF936444796D8ECB31BD40F12">
    <w:name w:val="4BEB881FF936444796D8ECB31BD40F12"/>
  </w:style>
  <w:style w:type="paragraph" w:customStyle="1" w:styleId="DEFFC6156C9242B7A4189B8169F970B2">
    <w:name w:val="DEFFC6156C9242B7A4189B8169F970B2"/>
  </w:style>
  <w:style w:type="paragraph" w:customStyle="1" w:styleId="29C71B82EBAB4D26B6B6EB2A336C8640">
    <w:name w:val="29C71B82EBAB4D26B6B6EB2A336C8640"/>
  </w:style>
  <w:style w:type="paragraph" w:customStyle="1" w:styleId="7C9180D045114ADF91487E9831E18883">
    <w:name w:val="7C9180D045114ADF91487E9831E18883"/>
  </w:style>
  <w:style w:type="paragraph" w:customStyle="1" w:styleId="281A751D28D44439AE0DF0B8F3C77204">
    <w:name w:val="281A751D28D44439AE0DF0B8F3C77204"/>
    <w:rsid w:val="00A443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</Template>
  <TotalTime>0</TotalTime>
  <Pages>1</Pages>
  <Words>63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Muna Hindash</cp:lastModifiedBy>
  <cp:revision>3</cp:revision>
  <dcterms:created xsi:type="dcterms:W3CDTF">2024-04-22T10:26:00Z</dcterms:created>
  <dcterms:modified xsi:type="dcterms:W3CDTF">2024-04-28T11:45:00Z</dcterms:modified>
</cp:coreProperties>
</file>