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97B9B8A7161345ACA54DC98B8D836C98"/>
        </w:placeholder>
        <w15:appearance w15:val="hidden"/>
      </w:sdtPr>
      <w:sdtContent>
        <w:sdt>
          <w:sdtPr>
            <w:rPr>
              <w:rStyle w:val="Formatvorlage7"/>
            </w:rPr>
            <w:alias w:val="Titel"/>
            <w:tag w:val="Titel"/>
            <w:id w:val="919448016"/>
            <w:placeholder>
              <w:docPart w:val="4A9B3C60A1614B1A92535B878AB2C2FA"/>
            </w:placeholder>
          </w:sdtPr>
          <w:sdtEndPr>
            <w:rPr>
              <w:rStyle w:val="Absatz-Standardschriftart"/>
              <w:rFonts w:ascii="Calibri Light" w:hAnsi="Calibri Light" w:cs="Calibri Light"/>
              <w:sz w:val="44"/>
            </w:rPr>
          </w:sdtEndPr>
          <w:sdtContent>
            <w:p w14:paraId="66DD87C8" w14:textId="77777777" w:rsidR="00BB4EAD" w:rsidRDefault="0020221B">
              <w:pPr>
                <w:rPr>
                  <w:rFonts w:ascii="Calibri Light" w:hAnsi="Calibri Light" w:cs="Calibri Light"/>
                  <w:sz w:val="44"/>
                </w:rPr>
              </w:pPr>
              <w:r>
                <w:rPr>
                  <w:rStyle w:val="Formatvorlage7"/>
                </w:rPr>
                <w:t>Erster Eindruck</w:t>
              </w:r>
            </w:p>
          </w:sdtContent>
        </w:sdt>
      </w:sdtContent>
    </w:sdt>
    <w:p w14:paraId="5BAEE25D"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r w:rsidR="0020221B">
        <w:rPr>
          <w:rStyle w:val="Formatvorlage3"/>
        </w:rPr>
        <w:t>Spielen, Austauschen, Basteln</w:t>
      </w:r>
    </w:p>
    <w:p w14:paraId="6EB92DC0" w14:textId="77777777" w:rsidR="00A20527" w:rsidRDefault="00000000">
      <w:pPr>
        <w:rPr>
          <w:rStyle w:val="Formatvorlage1"/>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7CE93953" wp14:editId="1A4929EE">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051D2C9CC14E4D25B5793529DFE15447"/>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317150">
            <w:rPr>
              <w:rStyle w:val="Formatvorlage1"/>
            </w:rPr>
            <w:t>"Beieinander" - Tischgemeinschaft für alle</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03DA3DD8" wp14:editId="66834BA7">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CDA383F357E245AD8E658B62374B1D7E"/>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317150">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55FA2ABF" wp14:editId="7946BC7F">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74D52D7D5BA642979746FBAD6DDAF47A"/>
          </w:placeholder>
        </w:sdtPr>
        <w:sdtEndPr>
          <w:rPr>
            <w:rStyle w:val="Absatz-Standardschriftart"/>
            <w:rFonts w:ascii="Calibri Light" w:hAnsi="Calibri Light" w:cs="Calibri Light"/>
            <w:sz w:val="44"/>
          </w:rPr>
        </w:sdtEndPr>
        <w:sdtContent>
          <w:sdt>
            <w:sdtPr>
              <w:rPr>
                <w:sz w:val="28"/>
              </w:rPr>
              <w:alias w:val="Bibel Text"/>
              <w:tag w:val="Bibel Text"/>
              <w:id w:val="-1221361318"/>
              <w:placeholder>
                <w:docPart w:val="F7D585D275604BFFA5B184C772980D80"/>
              </w:placeholder>
            </w:sdtPr>
            <w:sdtContent>
              <w:r w:rsidR="00317150" w:rsidRPr="00317150">
                <w:rPr>
                  <w:sz w:val="28"/>
                </w:rPr>
                <w:t>Lukas 19,1-10</w:t>
              </w:r>
            </w:sdtContent>
          </w:sdt>
        </w:sdtContent>
      </w:sdt>
    </w:p>
    <w:p w14:paraId="4B87CE97" w14:textId="350A7F0F" w:rsidR="00E50830" w:rsidRPr="00A20527" w:rsidRDefault="005D414F">
      <w:pPr>
        <w:rPr>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340D4A54" w14:textId="77777777" w:rsidR="00E50830" w:rsidRPr="005D414F" w:rsidRDefault="0020221B" w:rsidP="005D414F">
      <w:pPr>
        <w:ind w:left="-5" w:right="10"/>
      </w:pPr>
      <w:r w:rsidRPr="0020221B">
        <w:t>Erster Eindruck (Dieses Spiel eignet sich besonders, wenn die Mitglieder aus verschiedenen Gruppen kommen!): Vorbereitung: Man bildet Kleingruppen zu viert. Jedes Kind sollte ein Schild/Aufkleber mit seinem/ihren Namen haben. Bei der Begrüßung könnte man das schon einrichten. Ablauf: Jedes Kind bekommt ein Blatt Papier und soll es zweimal falten. So entstehen 4 Bereiche. Dann schreibt jedes Kind den Namen der anderen Kinder in je einen Bereich und in das letzte Viereck den eigenen Namen. Dann soll jedes Kind schreiben, was es denkt, ist A.) das Lieblingsessen und B.) die Lieblingsbeschäftigung/Hobby von den anderen. Dann tauschen sich die Kinder untereinander aus. Am besten nach der Reihe zu jeweils einem Kind. Was haben die anderen gedacht? Warum? Stimmt das? Wenn man die Antworten der anderen zu einem Kind in der Gruppe durchgesprochen hat, sagt das Kind, was die richtige Antwort ist und schreibt es auf den eigenen Zettel dazu. Dann kommt das nächste Kind an die Reihe.</w:t>
      </w: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807CB" w14:textId="77777777" w:rsidR="00DB50BB" w:rsidRDefault="00DB50BB" w:rsidP="00F27E52">
      <w:pPr>
        <w:spacing w:after="0" w:line="240" w:lineRule="auto"/>
      </w:pPr>
      <w:r>
        <w:separator/>
      </w:r>
    </w:p>
  </w:endnote>
  <w:endnote w:type="continuationSeparator" w:id="0">
    <w:p w14:paraId="16C49087" w14:textId="77777777" w:rsidR="00DB50BB" w:rsidRDefault="00DB50BB"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1F0875DB" w14:textId="77777777" w:rsidR="002C60B5" w:rsidRDefault="002C60B5">
        <w:pPr>
          <w:pStyle w:val="Fuzeile"/>
          <w:jc w:val="right"/>
        </w:pPr>
        <w:r>
          <w:rPr>
            <w:noProof/>
          </w:rPr>
          <w:drawing>
            <wp:anchor distT="0" distB="0" distL="114300" distR="114300" simplePos="0" relativeHeight="251659264" behindDoc="0" locked="0" layoutInCell="1" allowOverlap="1" wp14:anchorId="54833E12" wp14:editId="49F11FA4">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229E1369"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9CC0B" w14:textId="77777777" w:rsidR="00DB50BB" w:rsidRDefault="00DB50BB" w:rsidP="00F27E52">
      <w:pPr>
        <w:spacing w:after="0" w:line="240" w:lineRule="auto"/>
      </w:pPr>
      <w:r>
        <w:separator/>
      </w:r>
    </w:p>
  </w:footnote>
  <w:footnote w:type="continuationSeparator" w:id="0">
    <w:p w14:paraId="1B9691C5" w14:textId="77777777" w:rsidR="00DB50BB" w:rsidRDefault="00DB50BB"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9739" w14:textId="77777777" w:rsidR="002C60B5" w:rsidRDefault="002C60B5">
    <w:pPr>
      <w:pStyle w:val="Kopfzeile"/>
    </w:pPr>
    <w:r>
      <w:rPr>
        <w:noProof/>
      </w:rPr>
      <w:drawing>
        <wp:anchor distT="0" distB="0" distL="114300" distR="114300" simplePos="0" relativeHeight="251658240" behindDoc="0" locked="0" layoutInCell="1" allowOverlap="1" wp14:anchorId="6A1B4DF8" wp14:editId="348B0673">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14FF2194"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00223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50"/>
    <w:rsid w:val="000535C6"/>
    <w:rsid w:val="00075DA8"/>
    <w:rsid w:val="001E621A"/>
    <w:rsid w:val="0020221B"/>
    <w:rsid w:val="002C60B5"/>
    <w:rsid w:val="00317150"/>
    <w:rsid w:val="00347D7A"/>
    <w:rsid w:val="00592F40"/>
    <w:rsid w:val="005D414F"/>
    <w:rsid w:val="00653023"/>
    <w:rsid w:val="0065620C"/>
    <w:rsid w:val="006B7DA9"/>
    <w:rsid w:val="0074160E"/>
    <w:rsid w:val="007C3D59"/>
    <w:rsid w:val="00A1688E"/>
    <w:rsid w:val="00A20527"/>
    <w:rsid w:val="00A61783"/>
    <w:rsid w:val="00BB4EAD"/>
    <w:rsid w:val="00BF040A"/>
    <w:rsid w:val="00C41B41"/>
    <w:rsid w:val="00CB6F19"/>
    <w:rsid w:val="00CD4E92"/>
    <w:rsid w:val="00D2049E"/>
    <w:rsid w:val="00D808F6"/>
    <w:rsid w:val="00D871E4"/>
    <w:rsid w:val="00DB50BB"/>
    <w:rsid w:val="00DD15BE"/>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BCEAF"/>
  <w15:chartTrackingRefBased/>
  <w15:docId w15:val="{86478CAB-0C5E-43C2-82B2-6FA2321F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paragraph" w:styleId="Textkrper">
    <w:name w:val="Body Text"/>
    <w:basedOn w:val="Standard"/>
    <w:link w:val="TextkrperZchn"/>
    <w:uiPriority w:val="1"/>
    <w:semiHidden/>
    <w:unhideWhenUsed/>
    <w:qFormat/>
    <w:rsid w:val="0074160E"/>
    <w:pPr>
      <w:widowControl w:val="0"/>
      <w:autoSpaceDE w:val="0"/>
      <w:autoSpaceDN w:val="0"/>
      <w:spacing w:after="0" w:line="240" w:lineRule="auto"/>
    </w:pPr>
    <w:rPr>
      <w:rFonts w:ascii="Calibri" w:eastAsia="Calibri" w:hAnsi="Calibri" w:cs="Calibri"/>
    </w:rPr>
  </w:style>
  <w:style w:type="character" w:customStyle="1" w:styleId="TextkrperZchn">
    <w:name w:val="Textkörper Zchn"/>
    <w:basedOn w:val="Absatz-Standardschriftart"/>
    <w:link w:val="Textkrper"/>
    <w:uiPriority w:val="1"/>
    <w:semiHidden/>
    <w:rsid w:val="0074160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2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B9B8A7161345ACA54DC98B8D836C98"/>
        <w:category>
          <w:name w:val="Allgemein"/>
          <w:gallery w:val="placeholder"/>
        </w:category>
        <w:types>
          <w:type w:val="bbPlcHdr"/>
        </w:types>
        <w:behaviors>
          <w:behavior w:val="content"/>
        </w:behaviors>
        <w:guid w:val="{6E8BBD5B-A686-4B52-AE3E-66B13BB4A7F3}"/>
      </w:docPartPr>
      <w:docPartBody>
        <w:p w:rsidR="00410114" w:rsidRDefault="00377FBE">
          <w:pPr>
            <w:pStyle w:val="97B9B8A7161345ACA54DC98B8D836C98"/>
          </w:pPr>
          <w:r w:rsidRPr="007E7601">
            <w:rPr>
              <w:rStyle w:val="Platzhaltertext"/>
            </w:rPr>
            <w:t>Klicken oder tippen Sie hier, um Text einzugeben.</w:t>
          </w:r>
        </w:p>
      </w:docPartBody>
    </w:docPart>
    <w:docPart>
      <w:docPartPr>
        <w:name w:val="4A9B3C60A1614B1A92535B878AB2C2FA"/>
        <w:category>
          <w:name w:val="Allgemein"/>
          <w:gallery w:val="placeholder"/>
        </w:category>
        <w:types>
          <w:type w:val="bbPlcHdr"/>
        </w:types>
        <w:behaviors>
          <w:behavior w:val="content"/>
        </w:behaviors>
        <w:guid w:val="{E63F5572-526B-42B9-96B5-916C081C898E}"/>
      </w:docPartPr>
      <w:docPartBody>
        <w:p w:rsidR="00410114" w:rsidRDefault="00377FBE">
          <w:pPr>
            <w:pStyle w:val="4A9B3C60A1614B1A92535B878AB2C2FA"/>
          </w:pPr>
          <w:r w:rsidRPr="0065620C">
            <w:rPr>
              <w:rStyle w:val="Platzhaltertext"/>
              <w:rFonts w:asciiTheme="majorHAnsi" w:hAnsiTheme="majorHAnsi" w:cstheme="majorHAnsi"/>
              <w:sz w:val="48"/>
            </w:rPr>
            <w:t>Titel hier eingeben.</w:t>
          </w:r>
        </w:p>
      </w:docPartBody>
    </w:docPart>
    <w:docPart>
      <w:docPartPr>
        <w:name w:val="051D2C9CC14E4D25B5793529DFE15447"/>
        <w:category>
          <w:name w:val="Allgemein"/>
          <w:gallery w:val="placeholder"/>
        </w:category>
        <w:types>
          <w:type w:val="bbPlcHdr"/>
        </w:types>
        <w:behaviors>
          <w:behavior w:val="content"/>
        </w:behaviors>
        <w:guid w:val="{D0F68584-AED2-42D7-85A0-33632E4B7334}"/>
      </w:docPartPr>
      <w:docPartBody>
        <w:p w:rsidR="00410114" w:rsidRDefault="00377FBE">
          <w:pPr>
            <w:pStyle w:val="051D2C9CC14E4D25B5793529DFE15447"/>
          </w:pPr>
          <w:r w:rsidRPr="007E7601">
            <w:rPr>
              <w:rStyle w:val="Platzhaltertext"/>
            </w:rPr>
            <w:t>Wähle</w:t>
          </w:r>
          <w:r>
            <w:rPr>
              <w:rStyle w:val="Platzhaltertext"/>
            </w:rPr>
            <w:t xml:space="preserve"> eine Station</w:t>
          </w:r>
          <w:r w:rsidRPr="007E7601">
            <w:rPr>
              <w:rStyle w:val="Platzhaltertext"/>
            </w:rPr>
            <w:t>.</w:t>
          </w:r>
        </w:p>
      </w:docPartBody>
    </w:docPart>
    <w:docPart>
      <w:docPartPr>
        <w:name w:val="CDA383F357E245AD8E658B62374B1D7E"/>
        <w:category>
          <w:name w:val="Allgemein"/>
          <w:gallery w:val="placeholder"/>
        </w:category>
        <w:types>
          <w:type w:val="bbPlcHdr"/>
        </w:types>
        <w:behaviors>
          <w:behavior w:val="content"/>
        </w:behaviors>
        <w:guid w:val="{C7E291C1-0647-456D-831A-F847D22E9D3D}"/>
      </w:docPartPr>
      <w:docPartBody>
        <w:p w:rsidR="00410114" w:rsidRDefault="00377FBE">
          <w:pPr>
            <w:pStyle w:val="CDA383F357E245AD8E658B62374B1D7E"/>
          </w:pPr>
          <w:r w:rsidRPr="0065620C">
            <w:rPr>
              <w:rStyle w:val="Platzhaltertext"/>
            </w:rPr>
            <w:t>Wähle die Gruppengröße aus.</w:t>
          </w:r>
          <w:r w:rsidRPr="007E7601">
            <w:rPr>
              <w:rStyle w:val="Platzhaltertext"/>
            </w:rPr>
            <w:t>.</w:t>
          </w:r>
        </w:p>
      </w:docPartBody>
    </w:docPart>
    <w:docPart>
      <w:docPartPr>
        <w:name w:val="74D52D7D5BA642979746FBAD6DDAF47A"/>
        <w:category>
          <w:name w:val="Allgemein"/>
          <w:gallery w:val="placeholder"/>
        </w:category>
        <w:types>
          <w:type w:val="bbPlcHdr"/>
        </w:types>
        <w:behaviors>
          <w:behavior w:val="content"/>
        </w:behaviors>
        <w:guid w:val="{1B42BD21-E229-4E5B-921F-1B15BBFEA0EE}"/>
      </w:docPartPr>
      <w:docPartBody>
        <w:p w:rsidR="00410114" w:rsidRDefault="00377FBE">
          <w:pPr>
            <w:pStyle w:val="74D52D7D5BA642979746FBAD6DDAF47A"/>
          </w:pPr>
          <w:r w:rsidRPr="002C60B5">
            <w:rPr>
              <w:rStyle w:val="Platzhaltertext"/>
            </w:rPr>
            <w:t>Bibel Text hier Eingeben</w:t>
          </w:r>
          <w:r w:rsidRPr="007E7601">
            <w:rPr>
              <w:rStyle w:val="Platzhaltertext"/>
            </w:rPr>
            <w:t>.</w:t>
          </w:r>
        </w:p>
      </w:docPartBody>
    </w:docPart>
    <w:docPart>
      <w:docPartPr>
        <w:name w:val="F7D585D275604BFFA5B184C772980D80"/>
        <w:category>
          <w:name w:val="Allgemein"/>
          <w:gallery w:val="placeholder"/>
        </w:category>
        <w:types>
          <w:type w:val="bbPlcHdr"/>
        </w:types>
        <w:behaviors>
          <w:behavior w:val="content"/>
        </w:behaviors>
        <w:guid w:val="{C2832759-F4C8-480E-9FDE-6AE9F16F1EFC}"/>
      </w:docPartPr>
      <w:docPartBody>
        <w:p w:rsidR="00410114" w:rsidRDefault="004049B6" w:rsidP="004049B6">
          <w:pPr>
            <w:pStyle w:val="F7D585D275604BFFA5B184C772980D80"/>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B6"/>
    <w:rsid w:val="00377FBE"/>
    <w:rsid w:val="004049B6"/>
    <w:rsid w:val="00410114"/>
    <w:rsid w:val="00433C6B"/>
    <w:rsid w:val="00E949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049B6"/>
  </w:style>
  <w:style w:type="paragraph" w:customStyle="1" w:styleId="97B9B8A7161345ACA54DC98B8D836C98">
    <w:name w:val="97B9B8A7161345ACA54DC98B8D836C98"/>
  </w:style>
  <w:style w:type="paragraph" w:customStyle="1" w:styleId="4A9B3C60A1614B1A92535B878AB2C2FA">
    <w:name w:val="4A9B3C60A1614B1A92535B878AB2C2FA"/>
  </w:style>
  <w:style w:type="paragraph" w:customStyle="1" w:styleId="051D2C9CC14E4D25B5793529DFE15447">
    <w:name w:val="051D2C9CC14E4D25B5793529DFE15447"/>
  </w:style>
  <w:style w:type="paragraph" w:customStyle="1" w:styleId="CDA383F357E245AD8E658B62374B1D7E">
    <w:name w:val="CDA383F357E245AD8E658B62374B1D7E"/>
  </w:style>
  <w:style w:type="paragraph" w:customStyle="1" w:styleId="74D52D7D5BA642979746FBAD6DDAF47A">
    <w:name w:val="74D52D7D5BA642979746FBAD6DDAF47A"/>
  </w:style>
  <w:style w:type="paragraph" w:customStyle="1" w:styleId="37301877CA0244D0858BC8FDA36C96AB">
    <w:name w:val="37301877CA0244D0858BC8FDA36C96AB"/>
  </w:style>
  <w:style w:type="paragraph" w:customStyle="1" w:styleId="00AD537B50D74BA9978BDAB85058006D">
    <w:name w:val="00AD537B50D74BA9978BDAB85058006D"/>
  </w:style>
  <w:style w:type="paragraph" w:customStyle="1" w:styleId="F7D585D275604BFFA5B184C772980D80">
    <w:name w:val="F7D585D275604BFFA5B184C772980D80"/>
    <w:rsid w:val="004049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159</Words>
  <Characters>1002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2024-04-22T15:43:00Z</dcterms:created>
  <dcterms:modified xsi:type="dcterms:W3CDTF">2024-04-27T08:57:00Z</dcterms:modified>
</cp:coreProperties>
</file>