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8B3D97326BD347E28C14A5F96624E70D"/>
        </w:placeholder>
        <w15:appearance w15:val="hidden"/>
      </w:sdtPr>
      <w:sdtContent>
        <w:sdt>
          <w:sdtPr>
            <w:rPr>
              <w:rStyle w:val="Formatvorlage7"/>
            </w:rPr>
            <w:alias w:val="Titel"/>
            <w:tag w:val="Titel"/>
            <w:id w:val="919448016"/>
            <w:placeholder>
              <w:docPart w:val="1502BCC4D7CC46E8996E11FD5208901D"/>
            </w:placeholder>
          </w:sdtPr>
          <w:sdtEndPr>
            <w:rPr>
              <w:rStyle w:val="Absatz-Standardschriftart"/>
              <w:rFonts w:ascii="Calibri Light" w:hAnsi="Calibri Light" w:cs="Calibri Light"/>
              <w:sz w:val="44"/>
            </w:rPr>
          </w:sdtEndPr>
          <w:sdtContent>
            <w:p w14:paraId="04400AE1" w14:textId="77777777" w:rsidR="00BB4EAD" w:rsidRDefault="00374AE8">
              <w:pPr>
                <w:rPr>
                  <w:rFonts w:ascii="Calibri Light" w:hAnsi="Calibri Light" w:cs="Calibri Light"/>
                  <w:sz w:val="44"/>
                </w:rPr>
              </w:pPr>
              <w:r>
                <w:rPr>
                  <w:rStyle w:val="Formatvorlage7"/>
                </w:rPr>
                <w:t>Erzählvorschlag</w:t>
              </w:r>
            </w:p>
          </w:sdtContent>
        </w:sdt>
      </w:sdtContent>
    </w:sdt>
    <w:p w14:paraId="27EE1B01"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64C25FA503834B678E1F35D6C15510F0"/>
          </w:placeholder>
        </w:sdtPr>
        <w:sdtEndPr>
          <w:rPr>
            <w:rStyle w:val="Absatz-Standardschriftart"/>
            <w:rFonts w:cstheme="minorHAnsi"/>
            <w:sz w:val="28"/>
          </w:rPr>
        </w:sdtEndPr>
        <w:sdtContent>
          <w:r w:rsidR="00374AE8">
            <w:rPr>
              <w:rStyle w:val="Formatvorlage3"/>
            </w:rPr>
            <w:t>Erzählen</w:t>
          </w:r>
          <w:r w:rsidR="007547E6">
            <w:rPr>
              <w:rStyle w:val="Formatvorlage3"/>
            </w:rPr>
            <w:t xml:space="preserve"> </w:t>
          </w:r>
        </w:sdtContent>
      </w:sdt>
      <w:r>
        <w:rPr>
          <w:rStyle w:val="Formatvorlage3"/>
        </w:rPr>
        <w:t xml:space="preserve"> </w:t>
      </w:r>
    </w:p>
    <w:p w14:paraId="7FE02828" w14:textId="70940D86" w:rsidR="00E50830" w:rsidRPr="00B531F3" w:rsidRDefault="00000000">
      <w:pPr>
        <w:rPr>
          <w:sz w:val="28"/>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7652929B" wp14:editId="58CF445C">
                <wp:extent cx="358565"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565"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B4EF8F6A2C3B409DBA030CDD83E3F25C"/>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6D5A42">
            <w:rPr>
              <w:rStyle w:val="Formatvorlage1"/>
            </w:rPr>
            <w:t>"Lebendig" - Himmlische Perspektiven</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227E7323" wp14:editId="6813C6E6">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5587549351F44123AA4C73046FC35B62"/>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6D5A42">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59C266CE" wp14:editId="11EED357">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137DC0BC5F0149EB89194938FEDCB3A5"/>
          </w:placeholder>
        </w:sdtPr>
        <w:sdtEndPr>
          <w:rPr>
            <w:rStyle w:val="Absatz-Standardschriftart"/>
            <w:rFonts w:ascii="Calibri Light" w:hAnsi="Calibri Light" w:cs="Calibri Light"/>
            <w:sz w:val="44"/>
          </w:rPr>
        </w:sdtEndPr>
        <w:sdtContent>
          <w:sdt>
            <w:sdtPr>
              <w:rPr>
                <w:rStyle w:val="Formatvorlage1"/>
                <w:rFonts w:ascii="Calibri Light" w:hAnsi="Calibri Light" w:cs="Calibri Light"/>
                <w:sz w:val="44"/>
              </w:rPr>
              <w:alias w:val="Bibel Text"/>
              <w:tag w:val="Bibel Text"/>
              <w:id w:val="-2025698652"/>
              <w:placeholder>
                <w:docPart w:val="4141BD8CE5554B47A86DEB8FD949393D"/>
              </w:placeholder>
            </w:sdtPr>
            <w:sdtContent>
              <w:r w:rsidR="006D5A42">
                <w:rPr>
                  <w:rStyle w:val="Formatvorlage1"/>
                </w:rPr>
                <w:t>Offenbarung 7, 9-17</w:t>
              </w:r>
            </w:sdtContent>
          </w:sdt>
          <w:r w:rsidR="006D5A42">
            <w:rPr>
              <w:rStyle w:val="Formatvorlage1"/>
              <w:rFonts w:ascii="Calibri Light" w:hAnsi="Calibri Light" w:cs="Calibri Light"/>
              <w:sz w:val="44"/>
            </w:rPr>
            <w:t xml:space="preserve"> </w:t>
          </w:r>
          <w:r w:rsidR="006D5A42">
            <w:rPr>
              <w:rFonts w:cstheme="minorHAnsi"/>
              <w:sz w:val="28"/>
            </w:rPr>
            <w:br/>
          </w:r>
        </w:sdtContent>
      </w:sdt>
      <w:r w:rsidR="005D414F">
        <w:rPr>
          <w:rStyle w:val="Formatvorlage3"/>
          <w:i/>
          <w:sz w:val="22"/>
        </w:rPr>
        <w:br/>
      </w:r>
      <w:r w:rsidR="00E50830">
        <w:rPr>
          <w:rFonts w:cstheme="minorHAnsi"/>
          <w:sz w:val="28"/>
        </w:rPr>
        <w:t>Kurz</w:t>
      </w:r>
      <w:r w:rsidR="005D414F">
        <w:rPr>
          <w:rFonts w:cstheme="minorHAnsi"/>
          <w:sz w:val="28"/>
        </w:rPr>
        <w:t>b</w:t>
      </w:r>
      <w:r w:rsidR="00E50830">
        <w:rPr>
          <w:rFonts w:cstheme="minorHAnsi"/>
          <w:sz w:val="28"/>
        </w:rPr>
        <w:t>eschreibung</w:t>
      </w:r>
      <w:r w:rsidR="00E50830" w:rsidRPr="00F87BBF">
        <w:rPr>
          <w:rFonts w:cstheme="minorHAnsi"/>
          <w:sz w:val="28"/>
        </w:rPr>
        <w:t>:</w:t>
      </w:r>
    </w:p>
    <w:p w14:paraId="55719186" w14:textId="77777777" w:rsidR="00374AE8" w:rsidRPr="00374AE8" w:rsidRDefault="00374AE8" w:rsidP="00374AE8">
      <w:pPr>
        <w:ind w:right="10"/>
      </w:pPr>
      <w:r w:rsidRPr="00374AE8">
        <w:t>Im letzten Buch der Bibel in der Offenbarung steht, wie herrlich es einmal im Himmel sein wird und wie Gottes Reich aussieht. Ich berichte euch heute davon: Da gibt es eine riesige Menschenmenge, so groß, dass niemand sie zählen kann. Die Menschen kamen aus allen Nationen, Stämmen und Völkern; alle Sprachen der Welt sind zu hören. Zusammen stehen sie alle vor Gottes Thron. Alle haben weiße Kleidung an und trugen Palmenzweige in der Hand. Mit lauter Stimme rufen sie: „Heil und Rettung kommen von unserem Gott. Er regiert!“ Alle beten Gott an. Und sie loben ihn! Einmal am Ende aller Tage werden wir nicht viele Völker und Nationen sein, sondern nur das eine Volk Gottes. Gott bringt uns zusammen. Durch ihn sind wir eins!</w:t>
      </w:r>
    </w:p>
    <w:p w14:paraId="00E8996D" w14:textId="77777777" w:rsidR="00E50830" w:rsidRPr="005D414F" w:rsidRDefault="00E50830" w:rsidP="00374AE8">
      <w:pPr>
        <w:ind w:right="10"/>
      </w:pP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93456" w14:textId="77777777" w:rsidR="00DE0CD2" w:rsidRDefault="00DE0CD2" w:rsidP="00F27E52">
      <w:pPr>
        <w:spacing w:after="0" w:line="240" w:lineRule="auto"/>
      </w:pPr>
      <w:r>
        <w:separator/>
      </w:r>
    </w:p>
  </w:endnote>
  <w:endnote w:type="continuationSeparator" w:id="0">
    <w:p w14:paraId="244BE656" w14:textId="77777777" w:rsidR="00DE0CD2" w:rsidRDefault="00DE0CD2"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16A00FD0" w14:textId="77777777" w:rsidR="002C60B5" w:rsidRDefault="002C60B5">
        <w:pPr>
          <w:pStyle w:val="Fuzeile"/>
          <w:jc w:val="right"/>
        </w:pPr>
        <w:r>
          <w:rPr>
            <w:noProof/>
          </w:rPr>
          <w:drawing>
            <wp:anchor distT="0" distB="0" distL="114300" distR="114300" simplePos="0" relativeHeight="251659264" behindDoc="0" locked="0" layoutInCell="1" allowOverlap="1" wp14:anchorId="584D743A" wp14:editId="2E70C264">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158B5D48"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25FB4" w14:textId="77777777" w:rsidR="00DE0CD2" w:rsidRDefault="00DE0CD2" w:rsidP="00F27E52">
      <w:pPr>
        <w:spacing w:after="0" w:line="240" w:lineRule="auto"/>
      </w:pPr>
      <w:r>
        <w:separator/>
      </w:r>
    </w:p>
  </w:footnote>
  <w:footnote w:type="continuationSeparator" w:id="0">
    <w:p w14:paraId="5686433E" w14:textId="77777777" w:rsidR="00DE0CD2" w:rsidRDefault="00DE0CD2"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0B7D" w14:textId="77777777" w:rsidR="002C60B5" w:rsidRDefault="002C60B5">
    <w:pPr>
      <w:pStyle w:val="Kopfzeile"/>
    </w:pPr>
    <w:r>
      <w:rPr>
        <w:noProof/>
      </w:rPr>
      <w:drawing>
        <wp:anchor distT="0" distB="0" distL="114300" distR="114300" simplePos="0" relativeHeight="251658240" behindDoc="0" locked="0" layoutInCell="1" allowOverlap="1" wp14:anchorId="1EF2A436" wp14:editId="5D928036">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60C6C0D4"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44AEF"/>
    <w:multiLevelType w:val="hybridMultilevel"/>
    <w:tmpl w:val="77465874"/>
    <w:lvl w:ilvl="0" w:tplc="BCF6C6CE">
      <w:start w:val="1"/>
      <w:numFmt w:val="decimal"/>
      <w:lvlText w:val="%1."/>
      <w:lvlJc w:val="left"/>
      <w:pPr>
        <w:ind w:left="355" w:hanging="360"/>
      </w:pPr>
      <w:rPr>
        <w:rFonts w:hint="default"/>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1"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00942380">
    <w:abstractNumId w:val="1"/>
  </w:num>
  <w:num w:numId="2" w16cid:durableId="1283074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A42"/>
    <w:rsid w:val="000535C6"/>
    <w:rsid w:val="00075DA8"/>
    <w:rsid w:val="001E621A"/>
    <w:rsid w:val="002C60B5"/>
    <w:rsid w:val="00374AE8"/>
    <w:rsid w:val="00427CB5"/>
    <w:rsid w:val="00592F40"/>
    <w:rsid w:val="005D414F"/>
    <w:rsid w:val="00653023"/>
    <w:rsid w:val="0065620C"/>
    <w:rsid w:val="006B7DA9"/>
    <w:rsid w:val="006D5A42"/>
    <w:rsid w:val="00736711"/>
    <w:rsid w:val="007547E6"/>
    <w:rsid w:val="00A1688E"/>
    <w:rsid w:val="00A61783"/>
    <w:rsid w:val="00B531F3"/>
    <w:rsid w:val="00BB4EAD"/>
    <w:rsid w:val="00BF040A"/>
    <w:rsid w:val="00C41B41"/>
    <w:rsid w:val="00CD4E92"/>
    <w:rsid w:val="00D2049E"/>
    <w:rsid w:val="00D871E4"/>
    <w:rsid w:val="00DE0CD2"/>
    <w:rsid w:val="00E50830"/>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A7264"/>
  <w15:chartTrackingRefBased/>
  <w15:docId w15:val="{78742F83-8FAF-489E-814B-84A898EF1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02534">
      <w:bodyDiv w:val="1"/>
      <w:marLeft w:val="0"/>
      <w:marRight w:val="0"/>
      <w:marTop w:val="0"/>
      <w:marBottom w:val="0"/>
      <w:divBdr>
        <w:top w:val="none" w:sz="0" w:space="0" w:color="auto"/>
        <w:left w:val="none" w:sz="0" w:space="0" w:color="auto"/>
        <w:bottom w:val="none" w:sz="0" w:space="0" w:color="auto"/>
        <w:right w:val="none" w:sz="0" w:space="0" w:color="auto"/>
      </w:divBdr>
    </w:div>
    <w:div w:id="56056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3D97326BD347E28C14A5F96624E70D"/>
        <w:category>
          <w:name w:val="Allgemein"/>
          <w:gallery w:val="placeholder"/>
        </w:category>
        <w:types>
          <w:type w:val="bbPlcHdr"/>
        </w:types>
        <w:behaviors>
          <w:behavior w:val="content"/>
        </w:behaviors>
        <w:guid w:val="{7AC3984D-18BA-4784-9BFD-5FF83CB2754C}"/>
      </w:docPartPr>
      <w:docPartBody>
        <w:p w:rsidR="009D6754" w:rsidRDefault="000348CC">
          <w:pPr>
            <w:pStyle w:val="8B3D97326BD347E28C14A5F96624E70D"/>
          </w:pPr>
          <w:r w:rsidRPr="007E7601">
            <w:rPr>
              <w:rStyle w:val="Platzhaltertext"/>
            </w:rPr>
            <w:t>Klicken oder tippen Sie hier, um Text einzugeben.</w:t>
          </w:r>
        </w:p>
      </w:docPartBody>
    </w:docPart>
    <w:docPart>
      <w:docPartPr>
        <w:name w:val="1502BCC4D7CC46E8996E11FD5208901D"/>
        <w:category>
          <w:name w:val="Allgemein"/>
          <w:gallery w:val="placeholder"/>
        </w:category>
        <w:types>
          <w:type w:val="bbPlcHdr"/>
        </w:types>
        <w:behaviors>
          <w:behavior w:val="content"/>
        </w:behaviors>
        <w:guid w:val="{58F7F557-34C8-4A31-88E7-85986E0C2831}"/>
      </w:docPartPr>
      <w:docPartBody>
        <w:p w:rsidR="009D6754" w:rsidRDefault="000348CC">
          <w:pPr>
            <w:pStyle w:val="1502BCC4D7CC46E8996E11FD5208901D"/>
          </w:pPr>
          <w:r w:rsidRPr="0065620C">
            <w:rPr>
              <w:rStyle w:val="Platzhaltertext"/>
              <w:rFonts w:asciiTheme="majorHAnsi" w:hAnsiTheme="majorHAnsi" w:cstheme="majorHAnsi"/>
              <w:sz w:val="48"/>
            </w:rPr>
            <w:t>Titel hier eingeben.</w:t>
          </w:r>
        </w:p>
      </w:docPartBody>
    </w:docPart>
    <w:docPart>
      <w:docPartPr>
        <w:name w:val="64C25FA503834B678E1F35D6C15510F0"/>
        <w:category>
          <w:name w:val="Allgemein"/>
          <w:gallery w:val="placeholder"/>
        </w:category>
        <w:types>
          <w:type w:val="bbPlcHdr"/>
        </w:types>
        <w:behaviors>
          <w:behavior w:val="content"/>
        </w:behaviors>
        <w:guid w:val="{60486143-73C5-4EB7-8B44-E3C084A2F71C}"/>
      </w:docPartPr>
      <w:docPartBody>
        <w:p w:rsidR="009D6754" w:rsidRDefault="000348CC">
          <w:pPr>
            <w:pStyle w:val="64C25FA503834B678E1F35D6C15510F0"/>
          </w:pPr>
          <w:r w:rsidRPr="007E7601">
            <w:rPr>
              <w:rStyle w:val="Platzhaltertext"/>
            </w:rPr>
            <w:t>Klicken oder tippen Sie hier, um Text einzugeben.</w:t>
          </w:r>
        </w:p>
      </w:docPartBody>
    </w:docPart>
    <w:docPart>
      <w:docPartPr>
        <w:name w:val="B4EF8F6A2C3B409DBA030CDD83E3F25C"/>
        <w:category>
          <w:name w:val="Allgemein"/>
          <w:gallery w:val="placeholder"/>
        </w:category>
        <w:types>
          <w:type w:val="bbPlcHdr"/>
        </w:types>
        <w:behaviors>
          <w:behavior w:val="content"/>
        </w:behaviors>
        <w:guid w:val="{766E95BC-A4CE-4AED-8AF2-B8AA000CD532}"/>
      </w:docPartPr>
      <w:docPartBody>
        <w:p w:rsidR="009D6754" w:rsidRDefault="000348CC">
          <w:pPr>
            <w:pStyle w:val="B4EF8F6A2C3B409DBA030CDD83E3F25C"/>
          </w:pPr>
          <w:r w:rsidRPr="007E7601">
            <w:rPr>
              <w:rStyle w:val="Platzhaltertext"/>
            </w:rPr>
            <w:t>Wähle</w:t>
          </w:r>
          <w:r>
            <w:rPr>
              <w:rStyle w:val="Platzhaltertext"/>
            </w:rPr>
            <w:t xml:space="preserve"> eine Station</w:t>
          </w:r>
          <w:r w:rsidRPr="007E7601">
            <w:rPr>
              <w:rStyle w:val="Platzhaltertext"/>
            </w:rPr>
            <w:t>.</w:t>
          </w:r>
        </w:p>
      </w:docPartBody>
    </w:docPart>
    <w:docPart>
      <w:docPartPr>
        <w:name w:val="5587549351F44123AA4C73046FC35B62"/>
        <w:category>
          <w:name w:val="Allgemein"/>
          <w:gallery w:val="placeholder"/>
        </w:category>
        <w:types>
          <w:type w:val="bbPlcHdr"/>
        </w:types>
        <w:behaviors>
          <w:behavior w:val="content"/>
        </w:behaviors>
        <w:guid w:val="{E0CFCF37-51C4-474E-BE16-D42E2A8F98C9}"/>
      </w:docPartPr>
      <w:docPartBody>
        <w:p w:rsidR="009D6754" w:rsidRDefault="000348CC">
          <w:pPr>
            <w:pStyle w:val="5587549351F44123AA4C73046FC35B62"/>
          </w:pPr>
          <w:r w:rsidRPr="0065620C">
            <w:rPr>
              <w:rStyle w:val="Platzhaltertext"/>
            </w:rPr>
            <w:t>Wähle die Gruppengröße aus.</w:t>
          </w:r>
          <w:r w:rsidRPr="007E7601">
            <w:rPr>
              <w:rStyle w:val="Platzhaltertext"/>
            </w:rPr>
            <w:t>.</w:t>
          </w:r>
        </w:p>
      </w:docPartBody>
    </w:docPart>
    <w:docPart>
      <w:docPartPr>
        <w:name w:val="137DC0BC5F0149EB89194938FEDCB3A5"/>
        <w:category>
          <w:name w:val="Allgemein"/>
          <w:gallery w:val="placeholder"/>
        </w:category>
        <w:types>
          <w:type w:val="bbPlcHdr"/>
        </w:types>
        <w:behaviors>
          <w:behavior w:val="content"/>
        </w:behaviors>
        <w:guid w:val="{6088F20E-928C-4BE2-930F-0D2328B49BC5}"/>
      </w:docPartPr>
      <w:docPartBody>
        <w:p w:rsidR="009D6754" w:rsidRDefault="000348CC">
          <w:pPr>
            <w:pStyle w:val="137DC0BC5F0149EB89194938FEDCB3A5"/>
          </w:pPr>
          <w:r w:rsidRPr="002C60B5">
            <w:rPr>
              <w:rStyle w:val="Platzhaltertext"/>
            </w:rPr>
            <w:t>Bibel Text hier Eingeben</w:t>
          </w:r>
          <w:r w:rsidRPr="007E7601">
            <w:rPr>
              <w:rStyle w:val="Platzhaltertext"/>
            </w:rPr>
            <w:t>.</w:t>
          </w:r>
        </w:p>
      </w:docPartBody>
    </w:docPart>
    <w:docPart>
      <w:docPartPr>
        <w:name w:val="4141BD8CE5554B47A86DEB8FD949393D"/>
        <w:category>
          <w:name w:val="Allgemein"/>
          <w:gallery w:val="placeholder"/>
        </w:category>
        <w:types>
          <w:type w:val="bbPlcHdr"/>
        </w:types>
        <w:behaviors>
          <w:behavior w:val="content"/>
        </w:behaviors>
        <w:guid w:val="{2032D0AA-6E36-47FB-B6FE-418FE30C5E0F}"/>
      </w:docPartPr>
      <w:docPartBody>
        <w:p w:rsidR="009D6754" w:rsidRDefault="002D2B9F" w:rsidP="002D2B9F">
          <w:pPr>
            <w:pStyle w:val="4141BD8CE5554B47A86DEB8FD949393D"/>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9F"/>
    <w:rsid w:val="000348CC"/>
    <w:rsid w:val="002D2B9F"/>
    <w:rsid w:val="00544B91"/>
    <w:rsid w:val="009D6754"/>
    <w:rsid w:val="00D064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D2B9F"/>
  </w:style>
  <w:style w:type="paragraph" w:customStyle="1" w:styleId="8B3D97326BD347E28C14A5F96624E70D">
    <w:name w:val="8B3D97326BD347E28C14A5F96624E70D"/>
  </w:style>
  <w:style w:type="paragraph" w:customStyle="1" w:styleId="1502BCC4D7CC46E8996E11FD5208901D">
    <w:name w:val="1502BCC4D7CC46E8996E11FD5208901D"/>
  </w:style>
  <w:style w:type="paragraph" w:customStyle="1" w:styleId="64C25FA503834B678E1F35D6C15510F0">
    <w:name w:val="64C25FA503834B678E1F35D6C15510F0"/>
  </w:style>
  <w:style w:type="paragraph" w:customStyle="1" w:styleId="B4EF8F6A2C3B409DBA030CDD83E3F25C">
    <w:name w:val="B4EF8F6A2C3B409DBA030CDD83E3F25C"/>
  </w:style>
  <w:style w:type="paragraph" w:customStyle="1" w:styleId="5587549351F44123AA4C73046FC35B62">
    <w:name w:val="5587549351F44123AA4C73046FC35B62"/>
  </w:style>
  <w:style w:type="paragraph" w:customStyle="1" w:styleId="137DC0BC5F0149EB89194938FEDCB3A5">
    <w:name w:val="137DC0BC5F0149EB89194938FEDCB3A5"/>
  </w:style>
  <w:style w:type="paragraph" w:customStyle="1" w:styleId="FCA16F60BFE4450AA91A6895303D7A47">
    <w:name w:val="FCA16F60BFE4450AA91A6895303D7A47"/>
  </w:style>
  <w:style w:type="paragraph" w:customStyle="1" w:styleId="622A05B92A3E4895897B9F05F6F04093">
    <w:name w:val="622A05B92A3E4895897B9F05F6F04093"/>
  </w:style>
  <w:style w:type="paragraph" w:customStyle="1" w:styleId="4141BD8CE5554B47A86DEB8FD949393D">
    <w:name w:val="4141BD8CE5554B47A86DEB8FD949393D"/>
    <w:rsid w:val="002D2B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121</Words>
  <Characters>765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2024-04-22T19:22:00Z</dcterms:created>
  <dcterms:modified xsi:type="dcterms:W3CDTF">2024-04-27T08:41:00Z</dcterms:modified>
</cp:coreProperties>
</file>