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025759AC" w14:textId="77777777" w:rsidR="00BB4EAD" w:rsidRDefault="007547E6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Die Welt entdecken</w:t>
              </w:r>
            </w:p>
          </w:sdtContent>
        </w:sdt>
      </w:sdtContent>
    </w:sdt>
    <w:p w14:paraId="6C17C54B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7547E6">
            <w:rPr>
              <w:rStyle w:val="Formatvorlage3"/>
            </w:rPr>
            <w:t xml:space="preserve">Lernen, Austauschen, Erzählen </w:t>
          </w:r>
        </w:sdtContent>
      </w:sdt>
      <w:r>
        <w:rPr>
          <w:rStyle w:val="Formatvorlage3"/>
        </w:rPr>
        <w:t xml:space="preserve"> </w:t>
      </w:r>
    </w:p>
    <w:p w14:paraId="675FAA80" w14:textId="248ACA6D" w:rsidR="00E50830" w:rsidRPr="00BD3068" w:rsidRDefault="00000000">
      <w:pPr>
        <w:rPr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74154217" wp14:editId="6E95564D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721CC22E" wp14:editId="54524271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72CBB9E5" wp14:editId="0CA78606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  <w:r w:rsidR="006D5A42">
            <w:rPr>
              <w:rFonts w:cstheme="minorHAnsi"/>
              <w:sz w:val="28"/>
            </w:rPr>
            <w:br/>
          </w:r>
        </w:sdtContent>
      </w:sdt>
      <w:r w:rsidR="005D414F"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5C1CCFE2" w14:textId="77777777" w:rsidR="007547E6" w:rsidRDefault="007547E6" w:rsidP="007547E6">
      <w:pPr>
        <w:pStyle w:val="Listenabsatz"/>
        <w:numPr>
          <w:ilvl w:val="0"/>
          <w:numId w:val="2"/>
        </w:numPr>
        <w:ind w:right="10"/>
      </w:pPr>
      <w:r w:rsidRPr="007547E6">
        <w:t xml:space="preserve">Wir begrüßen uns auf ganz unterschiedlichen Sprachen z.B. Dänisch </w:t>
      </w:r>
      <w:proofErr w:type="spellStart"/>
      <w:r w:rsidRPr="007547E6">
        <w:t>Hej</w:t>
      </w:r>
      <w:proofErr w:type="spellEnd"/>
      <w:r w:rsidRPr="007547E6">
        <w:t xml:space="preserve">; Englisch Hello, Estnisch Tere, Französisch Salut, Portugiesisch </w:t>
      </w:r>
      <w:proofErr w:type="spellStart"/>
      <w:r w:rsidRPr="007547E6">
        <w:t>Olá</w:t>
      </w:r>
      <w:proofErr w:type="spellEnd"/>
      <w:r w:rsidRPr="007547E6">
        <w:t xml:space="preserve">…. </w:t>
      </w:r>
    </w:p>
    <w:p w14:paraId="585FF3B5" w14:textId="77777777" w:rsidR="00E50830" w:rsidRPr="005D414F" w:rsidRDefault="007547E6" w:rsidP="007547E6">
      <w:pPr>
        <w:pStyle w:val="Listenabsatz"/>
        <w:numPr>
          <w:ilvl w:val="0"/>
          <w:numId w:val="2"/>
        </w:numPr>
        <w:ind w:right="10"/>
      </w:pPr>
      <w:r w:rsidRPr="007547E6">
        <w:t>Gemeinsam eine große Weltkarte oder einen Globus anschauen. Welche Länder kennt ihr? Wo sind sie?</w:t>
      </w: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5225" w14:textId="77777777" w:rsidR="00717D8E" w:rsidRDefault="00717D8E" w:rsidP="00F27E52">
      <w:pPr>
        <w:spacing w:after="0" w:line="240" w:lineRule="auto"/>
      </w:pPr>
      <w:r>
        <w:separator/>
      </w:r>
    </w:p>
  </w:endnote>
  <w:endnote w:type="continuationSeparator" w:id="0">
    <w:p w14:paraId="573BA152" w14:textId="77777777" w:rsidR="00717D8E" w:rsidRDefault="00717D8E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02CC3F2D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126F973" wp14:editId="7F3C9FBE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A041B7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DF99" w14:textId="77777777" w:rsidR="00717D8E" w:rsidRDefault="00717D8E" w:rsidP="00F27E52">
      <w:pPr>
        <w:spacing w:after="0" w:line="240" w:lineRule="auto"/>
      </w:pPr>
      <w:r>
        <w:separator/>
      </w:r>
    </w:p>
  </w:footnote>
  <w:footnote w:type="continuationSeparator" w:id="0">
    <w:p w14:paraId="6DD68A38" w14:textId="77777777" w:rsidR="00717D8E" w:rsidRDefault="00717D8E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F9928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EB5050" wp14:editId="0574E94E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E36EF3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945699">
    <w:abstractNumId w:val="1"/>
  </w:num>
  <w:num w:numId="2" w16cid:durableId="335767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04A5E"/>
    <w:rsid w:val="000535C6"/>
    <w:rsid w:val="00075DA8"/>
    <w:rsid w:val="001E621A"/>
    <w:rsid w:val="002C60B5"/>
    <w:rsid w:val="00427CB5"/>
    <w:rsid w:val="00592F40"/>
    <w:rsid w:val="005D414F"/>
    <w:rsid w:val="00653023"/>
    <w:rsid w:val="0065620C"/>
    <w:rsid w:val="006B7DA9"/>
    <w:rsid w:val="006D5A42"/>
    <w:rsid w:val="00717D8E"/>
    <w:rsid w:val="007547E6"/>
    <w:rsid w:val="00A1688E"/>
    <w:rsid w:val="00A61783"/>
    <w:rsid w:val="00BB4EAD"/>
    <w:rsid w:val="00BD3068"/>
    <w:rsid w:val="00BF040A"/>
    <w:rsid w:val="00C41B41"/>
    <w:rsid w:val="00CD4E92"/>
    <w:rsid w:val="00D2049E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98E0A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2D2B9F"/>
    <w:rsid w:val="009D6754"/>
    <w:rsid w:val="00A85328"/>
    <w:rsid w:val="00D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2024-04-22T19:21:00Z</dcterms:created>
  <dcterms:modified xsi:type="dcterms:W3CDTF">2024-04-27T08:39:00Z</dcterms:modified>
</cp:coreProperties>
</file>