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8B3D97326BD347E28C14A5F96624E70D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1502BCC4D7CC46E8996E11FD5208901D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3181CF55" w14:textId="77777777" w:rsidR="00BB4EAD" w:rsidRDefault="009D67FF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Weltkarte selbst gemacht</w:t>
              </w:r>
            </w:p>
          </w:sdtContent>
        </w:sdt>
      </w:sdtContent>
    </w:sdt>
    <w:p w14:paraId="5BFBAD8B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64C25FA503834B678E1F35D6C15510F0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FB09B7">
            <w:rPr>
              <w:rStyle w:val="Formatvorlage3"/>
            </w:rPr>
            <w:t>Basteln</w:t>
          </w:r>
        </w:sdtContent>
      </w:sdt>
    </w:p>
    <w:p w14:paraId="613D9A24" w14:textId="7FEC8243" w:rsidR="00F27E52" w:rsidRDefault="00000000" w:rsidP="006D5A42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30FEDF6A" wp14:editId="3CCDC5DE">
                <wp:extent cx="358565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6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B4EF8F6A2C3B409DBA030CDD83E3F25C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"Lebendig" - Himmlische Perspektiven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3D2C9FC1" wp14:editId="73F97B3D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5587549351F44123AA4C73046FC35B6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6D5A42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44F9C1FB" wp14:editId="3C938689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137DC0BC5F0149EB89194938FEDCB3A5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rStyle w:val="Formatvorlage1"/>
                <w:rFonts w:ascii="Calibri Light" w:hAnsi="Calibri Light" w:cs="Calibri Light"/>
                <w:sz w:val="44"/>
              </w:rPr>
              <w:alias w:val="Bibel Text"/>
              <w:tag w:val="Bibel Text"/>
              <w:id w:val="-2025698652"/>
              <w:placeholder>
                <w:docPart w:val="4141BD8CE5554B47A86DEB8FD949393D"/>
              </w:placeholder>
            </w:sdtPr>
            <w:sdtContent>
              <w:r w:rsidR="006D5A42">
                <w:rPr>
                  <w:rStyle w:val="Formatvorlage1"/>
                </w:rPr>
                <w:t>Offenbarung 7, 9-17</w:t>
              </w:r>
            </w:sdtContent>
          </w:sdt>
          <w:r w:rsidR="006D5A42">
            <w:rPr>
              <w:rStyle w:val="Formatvorlage1"/>
              <w:rFonts w:ascii="Calibri Light" w:hAnsi="Calibri Light" w:cs="Calibri Light"/>
              <w:sz w:val="44"/>
            </w:rPr>
            <w:t xml:space="preserve"> </w:t>
          </w:r>
        </w:sdtContent>
      </w:sdt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2C60B5" w:rsidRPr="002C60B5" w14:paraId="1DD0B32D" w14:textId="77777777" w:rsidTr="002C60B5">
        <w:tc>
          <w:tcPr>
            <w:tcW w:w="5240" w:type="dxa"/>
          </w:tcPr>
          <w:p w14:paraId="134F3F75" w14:textId="1BFACF39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62421FF4" w14:textId="77777777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der folgenden Gruppe:</w:t>
            </w:r>
            <w:r w:rsidRPr="002C60B5">
              <w:rPr>
                <w:rStyle w:val="Formatvorlage3"/>
                <w:i/>
                <w:sz w:val="22"/>
              </w:rPr>
              <w:tab/>
            </w:r>
          </w:p>
        </w:tc>
      </w:tr>
      <w:tr w:rsidR="002C60B5" w:rsidRPr="002C60B5" w14:paraId="2DD1866A" w14:textId="77777777" w:rsidTr="002C60B5">
        <w:tc>
          <w:tcPr>
            <w:tcW w:w="5240" w:type="dxa"/>
          </w:tcPr>
          <w:p w14:paraId="6A768F86" w14:textId="75CDAB83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616D0123" w14:textId="77777777" w:rsidR="002C60B5" w:rsidRPr="002C60B5" w:rsidRDefault="00000000" w:rsidP="002C60B5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196752568"/>
                <w:placeholder>
                  <w:docPart w:val="622A05B92A3E4895897B9F05F6F04093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B40E9D">
                  <w:rPr>
                    <w:rStyle w:val="Formatvorlage6"/>
                  </w:rPr>
                  <w:t>Jugendliche, Erwachsene</w:t>
                </w:r>
              </w:sdtContent>
            </w:sdt>
          </w:p>
        </w:tc>
      </w:tr>
    </w:tbl>
    <w:p w14:paraId="59E8C0C4" w14:textId="77777777" w:rsidR="00413B6D" w:rsidRDefault="005D414F" w:rsidP="00413B6D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5137F4FF" w14:textId="77777777" w:rsidR="009D67FF" w:rsidRPr="009D67FF" w:rsidRDefault="009D67FF" w:rsidP="009D67FF">
      <w:pPr>
        <w:widowControl w:val="0"/>
        <w:tabs>
          <w:tab w:val="left" w:pos="326"/>
        </w:tabs>
        <w:autoSpaceDE w:val="0"/>
        <w:autoSpaceDN w:val="0"/>
        <w:spacing w:before="240" w:after="0" w:line="240" w:lineRule="auto"/>
        <w:jc w:val="both"/>
        <w:rPr>
          <w:rFonts w:cstheme="minorHAnsi"/>
        </w:rPr>
      </w:pPr>
      <w:r>
        <w:rPr>
          <w:rFonts w:cstheme="minorHAnsi"/>
        </w:rPr>
        <w:t>A</w:t>
      </w:r>
      <w:r w:rsidRPr="009D67FF">
        <w:rPr>
          <w:rFonts w:cstheme="minorHAnsi"/>
        </w:rPr>
        <w:t>uf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</w:rPr>
        <w:t>umgedrehten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</w:rPr>
        <w:t>Pappteller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</w:rPr>
        <w:t>mit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</w:rPr>
        <w:t>Acrylfarben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</w:rPr>
        <w:t>eine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</w:rPr>
        <w:t>Weltkarte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</w:rPr>
        <w:t>oder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</w:rPr>
        <w:t>einen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</w:rPr>
        <w:t>Globus</w:t>
      </w:r>
      <w:r w:rsidRPr="009D67FF">
        <w:rPr>
          <w:rFonts w:cstheme="minorHAnsi"/>
          <w:spacing w:val="-7"/>
        </w:rPr>
        <w:t xml:space="preserve"> </w:t>
      </w:r>
      <w:r w:rsidRPr="009D67FF">
        <w:rPr>
          <w:rFonts w:cstheme="minorHAnsi"/>
          <w:spacing w:val="-2"/>
        </w:rPr>
        <w:t>malen/gestalten</w:t>
      </w:r>
      <w:r>
        <w:rPr>
          <w:rFonts w:cstheme="minorHAnsi"/>
          <w:spacing w:val="-2"/>
        </w:rPr>
        <w:t>.</w:t>
      </w:r>
    </w:p>
    <w:p w14:paraId="6ABEB3A6" w14:textId="77777777" w:rsidR="00E50830" w:rsidRPr="005D414F" w:rsidRDefault="00E50830" w:rsidP="00374AE8">
      <w:pPr>
        <w:ind w:right="10"/>
      </w:pP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011BB" w14:textId="77777777" w:rsidR="00311986" w:rsidRDefault="00311986" w:rsidP="00F27E52">
      <w:pPr>
        <w:spacing w:after="0" w:line="240" w:lineRule="auto"/>
      </w:pPr>
      <w:r>
        <w:separator/>
      </w:r>
    </w:p>
  </w:endnote>
  <w:endnote w:type="continuationSeparator" w:id="0">
    <w:p w14:paraId="442D6FBC" w14:textId="77777777" w:rsidR="00311986" w:rsidRDefault="00311986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3C5B272E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0D25DA03" wp14:editId="00295DF7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FADDDB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B9C36" w14:textId="77777777" w:rsidR="00311986" w:rsidRDefault="00311986" w:rsidP="00F27E52">
      <w:pPr>
        <w:spacing w:after="0" w:line="240" w:lineRule="auto"/>
      </w:pPr>
      <w:r>
        <w:separator/>
      </w:r>
    </w:p>
  </w:footnote>
  <w:footnote w:type="continuationSeparator" w:id="0">
    <w:p w14:paraId="70F4D21A" w14:textId="77777777" w:rsidR="00311986" w:rsidRDefault="00311986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9A250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7C21FD" wp14:editId="7430BF3F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04A49E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44AEF"/>
    <w:multiLevelType w:val="hybridMultilevel"/>
    <w:tmpl w:val="77465874"/>
    <w:lvl w:ilvl="0" w:tplc="BCF6C6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75" w:hanging="360"/>
      </w:pPr>
    </w:lvl>
    <w:lvl w:ilvl="2" w:tplc="0407001B" w:tentative="1">
      <w:start w:val="1"/>
      <w:numFmt w:val="lowerRoman"/>
      <w:lvlText w:val="%3."/>
      <w:lvlJc w:val="right"/>
      <w:pPr>
        <w:ind w:left="1795" w:hanging="180"/>
      </w:pPr>
    </w:lvl>
    <w:lvl w:ilvl="3" w:tplc="0407000F" w:tentative="1">
      <w:start w:val="1"/>
      <w:numFmt w:val="decimal"/>
      <w:lvlText w:val="%4."/>
      <w:lvlJc w:val="left"/>
      <w:pPr>
        <w:ind w:left="2515" w:hanging="360"/>
      </w:pPr>
    </w:lvl>
    <w:lvl w:ilvl="4" w:tplc="04070019" w:tentative="1">
      <w:start w:val="1"/>
      <w:numFmt w:val="lowerLetter"/>
      <w:lvlText w:val="%5."/>
      <w:lvlJc w:val="left"/>
      <w:pPr>
        <w:ind w:left="3235" w:hanging="360"/>
      </w:pPr>
    </w:lvl>
    <w:lvl w:ilvl="5" w:tplc="0407001B" w:tentative="1">
      <w:start w:val="1"/>
      <w:numFmt w:val="lowerRoman"/>
      <w:lvlText w:val="%6."/>
      <w:lvlJc w:val="right"/>
      <w:pPr>
        <w:ind w:left="3955" w:hanging="180"/>
      </w:pPr>
    </w:lvl>
    <w:lvl w:ilvl="6" w:tplc="0407000F" w:tentative="1">
      <w:start w:val="1"/>
      <w:numFmt w:val="decimal"/>
      <w:lvlText w:val="%7."/>
      <w:lvlJc w:val="left"/>
      <w:pPr>
        <w:ind w:left="4675" w:hanging="360"/>
      </w:pPr>
    </w:lvl>
    <w:lvl w:ilvl="7" w:tplc="04070019" w:tentative="1">
      <w:start w:val="1"/>
      <w:numFmt w:val="lowerLetter"/>
      <w:lvlText w:val="%8."/>
      <w:lvlJc w:val="left"/>
      <w:pPr>
        <w:ind w:left="5395" w:hanging="360"/>
      </w:pPr>
    </w:lvl>
    <w:lvl w:ilvl="8" w:tplc="0407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39702FF4"/>
    <w:multiLevelType w:val="hybridMultilevel"/>
    <w:tmpl w:val="DB6A3058"/>
    <w:lvl w:ilvl="0" w:tplc="F926AFB2">
      <w:start w:val="1"/>
      <w:numFmt w:val="decimal"/>
      <w:lvlText w:val="%1."/>
      <w:lvlJc w:val="left"/>
      <w:pPr>
        <w:ind w:left="327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EB3E63D4">
      <w:numFmt w:val="bullet"/>
      <w:lvlText w:val="•"/>
      <w:lvlJc w:val="left"/>
      <w:pPr>
        <w:ind w:left="1330" w:hanging="217"/>
      </w:pPr>
      <w:rPr>
        <w:lang w:val="de-DE" w:eastAsia="en-US" w:bidi="ar-SA"/>
      </w:rPr>
    </w:lvl>
    <w:lvl w:ilvl="2" w:tplc="331E6116">
      <w:numFmt w:val="bullet"/>
      <w:lvlText w:val="•"/>
      <w:lvlJc w:val="left"/>
      <w:pPr>
        <w:ind w:left="2341" w:hanging="217"/>
      </w:pPr>
      <w:rPr>
        <w:lang w:val="de-DE" w:eastAsia="en-US" w:bidi="ar-SA"/>
      </w:rPr>
    </w:lvl>
    <w:lvl w:ilvl="3" w:tplc="0B9E197A">
      <w:numFmt w:val="bullet"/>
      <w:lvlText w:val="•"/>
      <w:lvlJc w:val="left"/>
      <w:pPr>
        <w:ind w:left="3351" w:hanging="217"/>
      </w:pPr>
      <w:rPr>
        <w:lang w:val="de-DE" w:eastAsia="en-US" w:bidi="ar-SA"/>
      </w:rPr>
    </w:lvl>
    <w:lvl w:ilvl="4" w:tplc="B9EE525C">
      <w:numFmt w:val="bullet"/>
      <w:lvlText w:val="•"/>
      <w:lvlJc w:val="left"/>
      <w:pPr>
        <w:ind w:left="4362" w:hanging="217"/>
      </w:pPr>
      <w:rPr>
        <w:lang w:val="de-DE" w:eastAsia="en-US" w:bidi="ar-SA"/>
      </w:rPr>
    </w:lvl>
    <w:lvl w:ilvl="5" w:tplc="07FEDBE2">
      <w:numFmt w:val="bullet"/>
      <w:lvlText w:val="•"/>
      <w:lvlJc w:val="left"/>
      <w:pPr>
        <w:ind w:left="5372" w:hanging="217"/>
      </w:pPr>
      <w:rPr>
        <w:lang w:val="de-DE" w:eastAsia="en-US" w:bidi="ar-SA"/>
      </w:rPr>
    </w:lvl>
    <w:lvl w:ilvl="6" w:tplc="F51E36FC">
      <w:numFmt w:val="bullet"/>
      <w:lvlText w:val="•"/>
      <w:lvlJc w:val="left"/>
      <w:pPr>
        <w:ind w:left="6383" w:hanging="217"/>
      </w:pPr>
      <w:rPr>
        <w:lang w:val="de-DE" w:eastAsia="en-US" w:bidi="ar-SA"/>
      </w:rPr>
    </w:lvl>
    <w:lvl w:ilvl="7" w:tplc="EFEA88F2">
      <w:numFmt w:val="bullet"/>
      <w:lvlText w:val="•"/>
      <w:lvlJc w:val="left"/>
      <w:pPr>
        <w:ind w:left="7393" w:hanging="217"/>
      </w:pPr>
      <w:rPr>
        <w:lang w:val="de-DE" w:eastAsia="en-US" w:bidi="ar-SA"/>
      </w:rPr>
    </w:lvl>
    <w:lvl w:ilvl="8" w:tplc="479EE896">
      <w:numFmt w:val="bullet"/>
      <w:lvlText w:val="•"/>
      <w:lvlJc w:val="left"/>
      <w:pPr>
        <w:ind w:left="8404" w:hanging="217"/>
      </w:pPr>
      <w:rPr>
        <w:lang w:val="de-DE" w:eastAsia="en-US" w:bidi="ar-SA"/>
      </w:rPr>
    </w:lvl>
  </w:abstractNum>
  <w:abstractNum w:abstractNumId="2" w15:restartNumberingAfterBreak="0">
    <w:nsid w:val="3EEC36FB"/>
    <w:multiLevelType w:val="hybridMultilevel"/>
    <w:tmpl w:val="0D084A0C"/>
    <w:lvl w:ilvl="0" w:tplc="470AB412">
      <w:start w:val="1"/>
      <w:numFmt w:val="decimal"/>
      <w:lvlText w:val="%1."/>
      <w:lvlJc w:val="left"/>
      <w:pPr>
        <w:ind w:left="110" w:hanging="32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BDB8D5F6">
      <w:numFmt w:val="bullet"/>
      <w:lvlText w:val="•"/>
      <w:lvlJc w:val="left"/>
      <w:pPr>
        <w:ind w:left="1150" w:hanging="323"/>
      </w:pPr>
      <w:rPr>
        <w:lang w:val="de-DE" w:eastAsia="en-US" w:bidi="ar-SA"/>
      </w:rPr>
    </w:lvl>
    <w:lvl w:ilvl="2" w:tplc="F57ACD90">
      <w:numFmt w:val="bullet"/>
      <w:lvlText w:val="•"/>
      <w:lvlJc w:val="left"/>
      <w:pPr>
        <w:ind w:left="2181" w:hanging="323"/>
      </w:pPr>
      <w:rPr>
        <w:lang w:val="de-DE" w:eastAsia="en-US" w:bidi="ar-SA"/>
      </w:rPr>
    </w:lvl>
    <w:lvl w:ilvl="3" w:tplc="BFAE18AC">
      <w:numFmt w:val="bullet"/>
      <w:lvlText w:val="•"/>
      <w:lvlJc w:val="left"/>
      <w:pPr>
        <w:ind w:left="3211" w:hanging="323"/>
      </w:pPr>
      <w:rPr>
        <w:lang w:val="de-DE" w:eastAsia="en-US" w:bidi="ar-SA"/>
      </w:rPr>
    </w:lvl>
    <w:lvl w:ilvl="4" w:tplc="00D2D246">
      <w:numFmt w:val="bullet"/>
      <w:lvlText w:val="•"/>
      <w:lvlJc w:val="left"/>
      <w:pPr>
        <w:ind w:left="4242" w:hanging="323"/>
      </w:pPr>
      <w:rPr>
        <w:lang w:val="de-DE" w:eastAsia="en-US" w:bidi="ar-SA"/>
      </w:rPr>
    </w:lvl>
    <w:lvl w:ilvl="5" w:tplc="871A6B54">
      <w:numFmt w:val="bullet"/>
      <w:lvlText w:val="•"/>
      <w:lvlJc w:val="left"/>
      <w:pPr>
        <w:ind w:left="5272" w:hanging="323"/>
      </w:pPr>
      <w:rPr>
        <w:lang w:val="de-DE" w:eastAsia="en-US" w:bidi="ar-SA"/>
      </w:rPr>
    </w:lvl>
    <w:lvl w:ilvl="6" w:tplc="FDB6E9CC">
      <w:numFmt w:val="bullet"/>
      <w:lvlText w:val="•"/>
      <w:lvlJc w:val="left"/>
      <w:pPr>
        <w:ind w:left="6303" w:hanging="323"/>
      </w:pPr>
      <w:rPr>
        <w:lang w:val="de-DE" w:eastAsia="en-US" w:bidi="ar-SA"/>
      </w:rPr>
    </w:lvl>
    <w:lvl w:ilvl="7" w:tplc="E99C8C3C">
      <w:numFmt w:val="bullet"/>
      <w:lvlText w:val="•"/>
      <w:lvlJc w:val="left"/>
      <w:pPr>
        <w:ind w:left="7333" w:hanging="323"/>
      </w:pPr>
      <w:rPr>
        <w:lang w:val="de-DE" w:eastAsia="en-US" w:bidi="ar-SA"/>
      </w:rPr>
    </w:lvl>
    <w:lvl w:ilvl="8" w:tplc="72106FB6">
      <w:numFmt w:val="bullet"/>
      <w:lvlText w:val="•"/>
      <w:lvlJc w:val="left"/>
      <w:pPr>
        <w:ind w:left="8364" w:hanging="323"/>
      </w:pPr>
      <w:rPr>
        <w:lang w:val="de-DE" w:eastAsia="en-US" w:bidi="ar-SA"/>
      </w:rPr>
    </w:lvl>
  </w:abstractNum>
  <w:abstractNum w:abstractNumId="3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071BC"/>
    <w:multiLevelType w:val="hybridMultilevel"/>
    <w:tmpl w:val="1AF449C6"/>
    <w:lvl w:ilvl="0" w:tplc="911A3B5C">
      <w:start w:val="1"/>
      <w:numFmt w:val="decimal"/>
      <w:lvlText w:val="%1."/>
      <w:lvlJc w:val="left"/>
      <w:pPr>
        <w:ind w:left="327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A1F01BC2">
      <w:numFmt w:val="bullet"/>
      <w:lvlText w:val="•"/>
      <w:lvlJc w:val="left"/>
      <w:pPr>
        <w:ind w:left="1330" w:hanging="217"/>
      </w:pPr>
      <w:rPr>
        <w:lang w:val="de-DE" w:eastAsia="en-US" w:bidi="ar-SA"/>
      </w:rPr>
    </w:lvl>
    <w:lvl w:ilvl="2" w:tplc="23DC3040">
      <w:numFmt w:val="bullet"/>
      <w:lvlText w:val="•"/>
      <w:lvlJc w:val="left"/>
      <w:pPr>
        <w:ind w:left="2341" w:hanging="217"/>
      </w:pPr>
      <w:rPr>
        <w:lang w:val="de-DE" w:eastAsia="en-US" w:bidi="ar-SA"/>
      </w:rPr>
    </w:lvl>
    <w:lvl w:ilvl="3" w:tplc="52E6D904">
      <w:numFmt w:val="bullet"/>
      <w:lvlText w:val="•"/>
      <w:lvlJc w:val="left"/>
      <w:pPr>
        <w:ind w:left="3351" w:hanging="217"/>
      </w:pPr>
      <w:rPr>
        <w:lang w:val="de-DE" w:eastAsia="en-US" w:bidi="ar-SA"/>
      </w:rPr>
    </w:lvl>
    <w:lvl w:ilvl="4" w:tplc="17D462DC">
      <w:numFmt w:val="bullet"/>
      <w:lvlText w:val="•"/>
      <w:lvlJc w:val="left"/>
      <w:pPr>
        <w:ind w:left="4362" w:hanging="217"/>
      </w:pPr>
      <w:rPr>
        <w:lang w:val="de-DE" w:eastAsia="en-US" w:bidi="ar-SA"/>
      </w:rPr>
    </w:lvl>
    <w:lvl w:ilvl="5" w:tplc="E6005144">
      <w:numFmt w:val="bullet"/>
      <w:lvlText w:val="•"/>
      <w:lvlJc w:val="left"/>
      <w:pPr>
        <w:ind w:left="5372" w:hanging="217"/>
      </w:pPr>
      <w:rPr>
        <w:lang w:val="de-DE" w:eastAsia="en-US" w:bidi="ar-SA"/>
      </w:rPr>
    </w:lvl>
    <w:lvl w:ilvl="6" w:tplc="F3E2D868">
      <w:numFmt w:val="bullet"/>
      <w:lvlText w:val="•"/>
      <w:lvlJc w:val="left"/>
      <w:pPr>
        <w:ind w:left="6383" w:hanging="217"/>
      </w:pPr>
      <w:rPr>
        <w:lang w:val="de-DE" w:eastAsia="en-US" w:bidi="ar-SA"/>
      </w:rPr>
    </w:lvl>
    <w:lvl w:ilvl="7" w:tplc="99000656">
      <w:numFmt w:val="bullet"/>
      <w:lvlText w:val="•"/>
      <w:lvlJc w:val="left"/>
      <w:pPr>
        <w:ind w:left="7393" w:hanging="217"/>
      </w:pPr>
      <w:rPr>
        <w:lang w:val="de-DE" w:eastAsia="en-US" w:bidi="ar-SA"/>
      </w:rPr>
    </w:lvl>
    <w:lvl w:ilvl="8" w:tplc="726E4DB4">
      <w:numFmt w:val="bullet"/>
      <w:lvlText w:val="•"/>
      <w:lvlJc w:val="left"/>
      <w:pPr>
        <w:ind w:left="8404" w:hanging="217"/>
      </w:pPr>
      <w:rPr>
        <w:lang w:val="de-DE" w:eastAsia="en-US" w:bidi="ar-SA"/>
      </w:rPr>
    </w:lvl>
  </w:abstractNum>
  <w:num w:numId="1" w16cid:durableId="1960800835">
    <w:abstractNumId w:val="3"/>
  </w:num>
  <w:num w:numId="2" w16cid:durableId="2086343513">
    <w:abstractNumId w:val="0"/>
  </w:num>
  <w:num w:numId="3" w16cid:durableId="133098786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20621712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73034772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A42"/>
    <w:rsid w:val="000535C6"/>
    <w:rsid w:val="00075DA8"/>
    <w:rsid w:val="000D4470"/>
    <w:rsid w:val="001E621A"/>
    <w:rsid w:val="002C60B5"/>
    <w:rsid w:val="00311986"/>
    <w:rsid w:val="00374AE8"/>
    <w:rsid w:val="00413B6D"/>
    <w:rsid w:val="00427CB5"/>
    <w:rsid w:val="00592F40"/>
    <w:rsid w:val="00594199"/>
    <w:rsid w:val="005D414F"/>
    <w:rsid w:val="00653023"/>
    <w:rsid w:val="0065620C"/>
    <w:rsid w:val="006B7DA9"/>
    <w:rsid w:val="006D5A42"/>
    <w:rsid w:val="007547E6"/>
    <w:rsid w:val="00814791"/>
    <w:rsid w:val="009D67FF"/>
    <w:rsid w:val="00A1688E"/>
    <w:rsid w:val="00A61783"/>
    <w:rsid w:val="00AC628E"/>
    <w:rsid w:val="00B35908"/>
    <w:rsid w:val="00B40E9D"/>
    <w:rsid w:val="00BB4EAD"/>
    <w:rsid w:val="00BF040A"/>
    <w:rsid w:val="00C41B41"/>
    <w:rsid w:val="00CC1633"/>
    <w:rsid w:val="00CD4E92"/>
    <w:rsid w:val="00CF1714"/>
    <w:rsid w:val="00D2049E"/>
    <w:rsid w:val="00D871E4"/>
    <w:rsid w:val="00E50830"/>
    <w:rsid w:val="00EC063F"/>
    <w:rsid w:val="00F27E52"/>
    <w:rsid w:val="00FB0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AEBD9"/>
  <w15:chartTrackingRefBased/>
  <w15:docId w15:val="{78742F83-8FAF-489E-814B-84A898EF1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B3590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B35908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3D97326BD347E28C14A5F96624E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C3984D-18BA-4784-9BFD-5FF83CB2754C}"/>
      </w:docPartPr>
      <w:docPartBody>
        <w:p w:rsidR="009D6754" w:rsidRDefault="000348CC">
          <w:pPr>
            <w:pStyle w:val="8B3D97326BD347E28C14A5F96624E70D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02BCC4D7CC46E8996E11FD52089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7F557-34C8-4A31-88E7-85986E0C2831}"/>
      </w:docPartPr>
      <w:docPartBody>
        <w:p w:rsidR="009D6754" w:rsidRDefault="000348CC">
          <w:pPr>
            <w:pStyle w:val="1502BCC4D7CC46E8996E11FD5208901D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64C25FA503834B678E1F35D6C15510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486143-73C5-4EB7-8B44-E3C084A2F71C}"/>
      </w:docPartPr>
      <w:docPartBody>
        <w:p w:rsidR="009D6754" w:rsidRDefault="000348CC">
          <w:pPr>
            <w:pStyle w:val="64C25FA503834B678E1F35D6C15510F0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EF8F6A2C3B409DBA030CDD83E3F2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E95BC-A4CE-4AED-8AF2-B8AA000CD532}"/>
      </w:docPartPr>
      <w:docPartBody>
        <w:p w:rsidR="009D6754" w:rsidRDefault="000348CC">
          <w:pPr>
            <w:pStyle w:val="B4EF8F6A2C3B409DBA030CDD83E3F25C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5587549351F44123AA4C73046FC35B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FCF37-51C4-474E-BE16-D42E2A8F98C9}"/>
      </w:docPartPr>
      <w:docPartBody>
        <w:p w:rsidR="009D6754" w:rsidRDefault="000348CC">
          <w:pPr>
            <w:pStyle w:val="5587549351F44123AA4C73046FC35B6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137DC0BC5F0149EB89194938FEDCB3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8F20E-928C-4BE2-930F-0D2328B49BC5}"/>
      </w:docPartPr>
      <w:docPartBody>
        <w:p w:rsidR="009D6754" w:rsidRDefault="000348CC">
          <w:pPr>
            <w:pStyle w:val="137DC0BC5F0149EB89194938FEDCB3A5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622A05B92A3E4895897B9F05F6F04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2796C8-39EF-432D-A948-84D0A88D7DDC}"/>
      </w:docPartPr>
      <w:docPartBody>
        <w:p w:rsidR="009D6754" w:rsidRDefault="000348CC">
          <w:pPr>
            <w:pStyle w:val="622A05B92A3E4895897B9F05F6F04093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4141BD8CE5554B47A86DEB8FD94939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2D0AA-6E36-47FB-B6FE-418FE30C5E0F}"/>
      </w:docPartPr>
      <w:docPartBody>
        <w:p w:rsidR="009D6754" w:rsidRDefault="002D2B9F" w:rsidP="002D2B9F">
          <w:pPr>
            <w:pStyle w:val="4141BD8CE5554B47A86DEB8FD949393D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9F"/>
    <w:rsid w:val="000348CC"/>
    <w:rsid w:val="002470C9"/>
    <w:rsid w:val="002D2B9F"/>
    <w:rsid w:val="009D6754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D2B9F"/>
  </w:style>
  <w:style w:type="paragraph" w:customStyle="1" w:styleId="8B3D97326BD347E28C14A5F96624E70D">
    <w:name w:val="8B3D97326BD347E28C14A5F96624E70D"/>
  </w:style>
  <w:style w:type="paragraph" w:customStyle="1" w:styleId="1502BCC4D7CC46E8996E11FD5208901D">
    <w:name w:val="1502BCC4D7CC46E8996E11FD5208901D"/>
  </w:style>
  <w:style w:type="paragraph" w:customStyle="1" w:styleId="64C25FA503834B678E1F35D6C15510F0">
    <w:name w:val="64C25FA503834B678E1F35D6C15510F0"/>
  </w:style>
  <w:style w:type="paragraph" w:customStyle="1" w:styleId="B4EF8F6A2C3B409DBA030CDD83E3F25C">
    <w:name w:val="B4EF8F6A2C3B409DBA030CDD83E3F25C"/>
  </w:style>
  <w:style w:type="paragraph" w:customStyle="1" w:styleId="5587549351F44123AA4C73046FC35B62">
    <w:name w:val="5587549351F44123AA4C73046FC35B62"/>
  </w:style>
  <w:style w:type="paragraph" w:customStyle="1" w:styleId="137DC0BC5F0149EB89194938FEDCB3A5">
    <w:name w:val="137DC0BC5F0149EB89194938FEDCB3A5"/>
  </w:style>
  <w:style w:type="paragraph" w:customStyle="1" w:styleId="FCA16F60BFE4450AA91A6895303D7A47">
    <w:name w:val="FCA16F60BFE4450AA91A6895303D7A47"/>
  </w:style>
  <w:style w:type="paragraph" w:customStyle="1" w:styleId="622A05B92A3E4895897B9F05F6F04093">
    <w:name w:val="622A05B92A3E4895897B9F05F6F04093"/>
  </w:style>
  <w:style w:type="paragraph" w:customStyle="1" w:styleId="4141BD8CE5554B47A86DEB8FD949393D">
    <w:name w:val="4141BD8CE5554B47A86DEB8FD949393D"/>
    <w:rsid w:val="002D2B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46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2024-04-23T07:01:00Z</dcterms:created>
  <dcterms:modified xsi:type="dcterms:W3CDTF">2024-04-27T08:40:00Z</dcterms:modified>
</cp:coreProperties>
</file>