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6F19775C" w14:textId="77777777" w:rsidR="00BB4EAD" w:rsidRDefault="00CF1714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 xml:space="preserve">Einander begrüßen </w:t>
              </w:r>
            </w:p>
          </w:sdtContent>
        </w:sdt>
      </w:sdtContent>
    </w:sdt>
    <w:p w14:paraId="3F0507B2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B40E9D">
            <w:rPr>
              <w:rStyle w:val="Formatvorlage3"/>
            </w:rPr>
            <w:t>Lernen, Austauschen</w:t>
          </w:r>
          <w:r w:rsidR="007547E6">
            <w:rPr>
              <w:rStyle w:val="Formatvorlage3"/>
            </w:rPr>
            <w:t xml:space="preserve"> </w:t>
          </w:r>
        </w:sdtContent>
      </w:sdt>
      <w:r>
        <w:rPr>
          <w:rStyle w:val="Formatvorlage3"/>
        </w:rPr>
        <w:t xml:space="preserve"> </w:t>
      </w:r>
    </w:p>
    <w:p w14:paraId="3F051A7F" w14:textId="1B6CE40A" w:rsidR="00F27E52" w:rsidRDefault="00000000" w:rsidP="006D5A42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3FEBBCF" wp14:editId="1E77CFB1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75676FEC" wp14:editId="1C3D9A89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025E3F88" wp14:editId="74B7FC00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0C0BF375" w14:textId="77777777" w:rsidTr="002C60B5">
        <w:tc>
          <w:tcPr>
            <w:tcW w:w="5240" w:type="dxa"/>
          </w:tcPr>
          <w:p w14:paraId="41D64404" w14:textId="3F1ECB5F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53FC2B0A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0749A062" w14:textId="77777777" w:rsidTr="002C60B5">
        <w:tc>
          <w:tcPr>
            <w:tcW w:w="5240" w:type="dxa"/>
          </w:tcPr>
          <w:p w14:paraId="4187744B" w14:textId="5DB89B6D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04854235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622A05B92A3E4895897B9F05F6F04093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B40E9D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7764564A" w14:textId="77777777"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5F4F51B6" w14:textId="77777777" w:rsidR="00CF1714" w:rsidRPr="00CF1714" w:rsidRDefault="00CF1714" w:rsidP="00CF1714">
      <w:pPr>
        <w:widowControl w:val="0"/>
        <w:tabs>
          <w:tab w:val="left" w:pos="326"/>
        </w:tabs>
        <w:autoSpaceDE w:val="0"/>
        <w:autoSpaceDN w:val="0"/>
        <w:spacing w:before="71" w:after="0" w:line="240" w:lineRule="auto"/>
        <w:jc w:val="both"/>
        <w:rPr>
          <w:rFonts w:cstheme="minorHAnsi"/>
        </w:rPr>
      </w:pPr>
      <w:r w:rsidRPr="00CF1714">
        <w:rPr>
          <w:rFonts w:cstheme="minorHAnsi"/>
        </w:rPr>
        <w:t>Die</w:t>
      </w:r>
      <w:r w:rsidRPr="00CF1714">
        <w:rPr>
          <w:rFonts w:cstheme="minorHAnsi"/>
          <w:spacing w:val="-6"/>
        </w:rPr>
        <w:t xml:space="preserve"> </w:t>
      </w:r>
      <w:r w:rsidRPr="00CF1714">
        <w:rPr>
          <w:rFonts w:cstheme="minorHAnsi"/>
        </w:rPr>
        <w:t>Kinder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</w:rPr>
        <w:t>lernen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</w:rPr>
        <w:t>eine</w:t>
      </w:r>
      <w:r w:rsidRPr="00CF1714">
        <w:rPr>
          <w:rFonts w:cstheme="minorHAnsi"/>
          <w:spacing w:val="-6"/>
        </w:rPr>
        <w:t xml:space="preserve"> </w:t>
      </w:r>
      <w:r w:rsidRPr="00CF1714">
        <w:rPr>
          <w:rFonts w:cstheme="minorHAnsi"/>
        </w:rPr>
        <w:t>Begrüßungsformel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</w:rPr>
        <w:t>aus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</w:rPr>
        <w:t>einer</w:t>
      </w:r>
      <w:r w:rsidRPr="00CF1714">
        <w:rPr>
          <w:rFonts w:cstheme="minorHAnsi"/>
          <w:spacing w:val="-6"/>
        </w:rPr>
        <w:t xml:space="preserve"> </w:t>
      </w:r>
      <w:r w:rsidRPr="00CF1714">
        <w:rPr>
          <w:rFonts w:cstheme="minorHAnsi"/>
        </w:rPr>
        <w:t>anderen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</w:rPr>
        <w:t>Sprache</w:t>
      </w:r>
      <w:r w:rsidRPr="00CF1714">
        <w:rPr>
          <w:rFonts w:cstheme="minorHAnsi"/>
          <w:spacing w:val="-5"/>
        </w:rPr>
        <w:t xml:space="preserve"> </w:t>
      </w:r>
      <w:r w:rsidRPr="00CF1714">
        <w:rPr>
          <w:rFonts w:cstheme="minorHAnsi"/>
          <w:spacing w:val="-2"/>
        </w:rPr>
        <w:t>auswendig.</w:t>
      </w:r>
    </w:p>
    <w:p w14:paraId="00FEA4A3" w14:textId="77777777" w:rsidR="00E50830" w:rsidRPr="005D414F" w:rsidRDefault="00E50830" w:rsidP="00374AE8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76CE6" w14:textId="77777777" w:rsidR="00431C0A" w:rsidRDefault="00431C0A" w:rsidP="00F27E52">
      <w:pPr>
        <w:spacing w:after="0" w:line="240" w:lineRule="auto"/>
      </w:pPr>
      <w:r>
        <w:separator/>
      </w:r>
    </w:p>
  </w:endnote>
  <w:endnote w:type="continuationSeparator" w:id="0">
    <w:p w14:paraId="68BA4A85" w14:textId="77777777" w:rsidR="00431C0A" w:rsidRDefault="00431C0A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3771D066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AB34E10" wp14:editId="2BC6B2C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54A46F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2CFF3" w14:textId="77777777" w:rsidR="00431C0A" w:rsidRDefault="00431C0A" w:rsidP="00F27E52">
      <w:pPr>
        <w:spacing w:after="0" w:line="240" w:lineRule="auto"/>
      </w:pPr>
      <w:r>
        <w:separator/>
      </w:r>
    </w:p>
  </w:footnote>
  <w:footnote w:type="continuationSeparator" w:id="0">
    <w:p w14:paraId="57434420" w14:textId="77777777" w:rsidR="00431C0A" w:rsidRDefault="00431C0A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B2F1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CE2AF0" wp14:editId="2552207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6972CA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071BC"/>
    <w:multiLevelType w:val="hybridMultilevel"/>
    <w:tmpl w:val="1AF449C6"/>
    <w:lvl w:ilvl="0" w:tplc="911A3B5C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A1F01BC2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23DC3040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52E6D904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17D462D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E6005144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3E2D868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99000656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726E4DB4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num w:numId="1" w16cid:durableId="690492655">
    <w:abstractNumId w:val="1"/>
  </w:num>
  <w:num w:numId="2" w16cid:durableId="58679186">
    <w:abstractNumId w:val="0"/>
  </w:num>
  <w:num w:numId="3" w16cid:durableId="7335851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535C6"/>
    <w:rsid w:val="00075DA8"/>
    <w:rsid w:val="001E621A"/>
    <w:rsid w:val="002C60B5"/>
    <w:rsid w:val="00374AE8"/>
    <w:rsid w:val="00427CB5"/>
    <w:rsid w:val="00431C0A"/>
    <w:rsid w:val="00592F40"/>
    <w:rsid w:val="005D414F"/>
    <w:rsid w:val="00653023"/>
    <w:rsid w:val="0065620C"/>
    <w:rsid w:val="006B7DA9"/>
    <w:rsid w:val="006D5A42"/>
    <w:rsid w:val="007547E6"/>
    <w:rsid w:val="0093317C"/>
    <w:rsid w:val="00A1688E"/>
    <w:rsid w:val="00A61783"/>
    <w:rsid w:val="00A7180E"/>
    <w:rsid w:val="00B40E9D"/>
    <w:rsid w:val="00BB4EAD"/>
    <w:rsid w:val="00BF040A"/>
    <w:rsid w:val="00C41B41"/>
    <w:rsid w:val="00CD4E92"/>
    <w:rsid w:val="00CF1714"/>
    <w:rsid w:val="00D2049E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43F76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22A05B92A3E4895897B9F05F6F04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796C8-39EF-432D-A948-84D0A88D7DDC}"/>
      </w:docPartPr>
      <w:docPartBody>
        <w:p w:rsidR="009D6754" w:rsidRDefault="000348CC">
          <w:pPr>
            <w:pStyle w:val="622A05B92A3E4895897B9F05F6F04093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2D2B9F"/>
    <w:rsid w:val="00671718"/>
    <w:rsid w:val="009D6754"/>
    <w:rsid w:val="00C9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45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2024-04-22T19:25:00Z</dcterms:created>
  <dcterms:modified xsi:type="dcterms:W3CDTF">2024-04-27T08:51:00Z</dcterms:modified>
</cp:coreProperties>
</file>