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cs="Calibri Light"/>
          <w:sz w:val="44"/>
        </w:rPr>
        <w:alias w:val="Titel hier Eingeben"/>
        <w:tag w:val="Titel hier Eingeben"/>
        <w:id w:val="-921411032"/>
        <w:placeholder>
          <w:docPart w:val="EBF4BBE876A94102B259B3F4EDDD6E08"/>
        </w:placeholder>
        <w15:appearance w15:val="hidden"/>
      </w:sdtPr>
      <w:sdtEndPr/>
      <w:sdtContent>
        <w:sdt>
          <w:sdtPr>
            <w:rPr>
              <w:rStyle w:val="Formatvorlage7"/>
            </w:rPr>
            <w:alias w:val="Titel"/>
            <w:tag w:val="Titel"/>
            <w:id w:val="919448016"/>
            <w:placeholder>
              <w:docPart w:val="B04279858C514F269CBB729BC263963F"/>
            </w:placeholder>
          </w:sdtPr>
          <w:sdtEndPr>
            <w:rPr>
              <w:rStyle w:val="Absatz-Standardschriftart"/>
              <w:rFonts w:ascii="Calibri Light" w:hAnsi="Calibri Light" w:cs="Calibri Light"/>
              <w:sz w:val="44"/>
            </w:rPr>
          </w:sdtEndPr>
          <w:sdtContent>
            <w:p w:rsidR="00BB4EAD" w:rsidRDefault="00E67CF6">
              <w:pPr>
                <w:rPr>
                  <w:rFonts w:ascii="Calibri Light" w:hAnsi="Calibri Light" w:cs="Calibri Light"/>
                  <w:sz w:val="44"/>
                </w:rPr>
              </w:pPr>
              <w:r>
                <w:rPr>
                  <w:rStyle w:val="Formatvorlage7"/>
                </w:rPr>
                <w:t>Passkontrolle</w:t>
              </w:r>
            </w:p>
          </w:sdtContent>
        </w:sdt>
      </w:sdtContent>
    </w:sdt>
    <w:p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0F1B6B9C29D1448584587534F56E67BF"/>
          </w:placeholder>
        </w:sdtPr>
        <w:sdtEndPr>
          <w:rPr>
            <w:rStyle w:val="Absatz-Standardschriftart"/>
            <w:rFonts w:cstheme="minorHAnsi"/>
            <w:sz w:val="28"/>
          </w:rPr>
        </w:sdtEndPr>
        <w:sdtContent>
          <w:r w:rsidR="00C51BEA">
            <w:rPr>
              <w:rStyle w:val="Formatvorlage3"/>
            </w:rPr>
            <w:t>Ausprobieren, Bewegen, Darstellen, Erzählen, Lernen</w:t>
          </w:r>
          <w:bookmarkStart w:id="0" w:name="_GoBack"/>
          <w:bookmarkEnd w:id="0"/>
        </w:sdtContent>
      </w:sdt>
      <w:r>
        <w:rPr>
          <w:rStyle w:val="Formatvorlage3"/>
        </w:rPr>
        <w:t xml:space="preserve"> </w:t>
      </w:r>
    </w:p>
    <w:p w:rsidR="00F27E52" w:rsidRDefault="003B5AA6">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34E02867EB374092B0D636DEF77404AD"/>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397C0A">
            <w:rPr>
              <w:rStyle w:val="Formatvorlage1"/>
            </w:rPr>
            <w:t>"Leibhaftig" - Das Evangelium vereint</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2A3F7330373746D6896326DD91EBF421"/>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397C0A">
            <w:rPr>
              <w:rStyle w:val="Formatvorlage1"/>
            </w:rPr>
            <w:t>Große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C11A45403FA146849ABA2EC47DEAEAAF"/>
          </w:placeholder>
        </w:sdtPr>
        <w:sdtEndPr>
          <w:rPr>
            <w:rStyle w:val="Absatz-Standardschriftart"/>
            <w:rFonts w:ascii="Calibri Light" w:hAnsi="Calibri Light" w:cs="Calibri Light"/>
            <w:sz w:val="44"/>
          </w:rPr>
        </w:sdtEndPr>
        <w:sdtContent>
          <w:r w:rsidR="00E67CF6">
            <w:rPr>
              <w:rStyle w:val="Formatvorlage1"/>
            </w:rPr>
            <w:t>Epheser 2,18-19</w:t>
          </w:r>
        </w:sdtContent>
      </w:sdt>
    </w:p>
    <w:p w:rsidR="00E50830" w:rsidRDefault="005D414F">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rsidR="00E67CF6" w:rsidRPr="000666A6" w:rsidRDefault="003B5AA6" w:rsidP="00E67CF6">
      <w:pPr>
        <w:rPr>
          <w:rFonts w:eastAsiaTheme="minorEastAsia"/>
          <w:lang w:eastAsia="zh-CN"/>
        </w:rPr>
      </w:pPr>
      <w:sdt>
        <w:sdtPr>
          <w:rPr>
            <w:rStyle w:val="Formatvorlage3"/>
          </w:rPr>
          <w:alias w:val="Kurz Beschreibung"/>
          <w:tag w:val="Kurz Beschreibung"/>
          <w:id w:val="1711766698"/>
          <w:placeholder>
            <w:docPart w:val="8B48C04893774A4FB94D0872339CCCC9"/>
          </w:placeholder>
          <w15:appearance w15:val="hidden"/>
          <w:text w:multiLine="1"/>
        </w:sdtPr>
        <w:sdtEndPr>
          <w:rPr>
            <w:rStyle w:val="Absatz-Standardschriftart"/>
            <w:rFonts w:ascii="Calibri Light" w:hAnsi="Calibri Light" w:cs="Calibri Light"/>
            <w:sz w:val="44"/>
          </w:rPr>
        </w:sdtEndPr>
        <w:sdtContent>
          <w:r w:rsidR="00E67CF6" w:rsidRPr="000666A6">
            <w:rPr>
              <w:rFonts w:eastAsiaTheme="minorEastAsia"/>
              <w:lang w:eastAsia="zh-CN"/>
            </w:rPr>
            <w:t>Was bedeutet es „</w:t>
          </w:r>
          <w:proofErr w:type="spellStart"/>
          <w:r w:rsidR="00E67CF6" w:rsidRPr="000666A6">
            <w:rPr>
              <w:rFonts w:eastAsiaTheme="minorEastAsia"/>
              <w:lang w:eastAsia="zh-CN"/>
            </w:rPr>
            <w:t>Bürger:innen</w:t>
          </w:r>
          <w:proofErr w:type="spellEnd"/>
          <w:r w:rsidR="00E67CF6" w:rsidRPr="000666A6">
            <w:rPr>
              <w:rFonts w:eastAsiaTheme="minorEastAsia"/>
              <w:lang w:eastAsia="zh-CN"/>
            </w:rPr>
            <w:t xml:space="preserve"> des Himmels“ zu sein?</w:t>
          </w:r>
        </w:sdtContent>
      </w:sdt>
    </w:p>
    <w:p w:rsidR="00E67CF6" w:rsidRPr="000666A6" w:rsidRDefault="00E67CF6" w:rsidP="00E67CF6">
      <w:pPr>
        <w:rPr>
          <w:rFonts w:eastAsiaTheme="minorEastAsia"/>
          <w:lang w:eastAsia="zh-CN"/>
        </w:rPr>
      </w:pPr>
      <w:r w:rsidRPr="000666A6">
        <w:rPr>
          <w:rFonts w:eastAsiaTheme="minorEastAsia"/>
          <w:lang w:eastAsia="zh-CN"/>
        </w:rPr>
        <w:t>Man kann zu einem Event eine fiktive Passkontrolle einführen und davor ein Dokument erstellen, das man für den Zutritt benötigt. Darauf kann man während der Veranstaltung in verschiedener Form Bezug nehmen.</w:t>
      </w:r>
    </w:p>
    <w:p w:rsidR="00E67CF6" w:rsidRPr="000666A6" w:rsidRDefault="00E67CF6" w:rsidP="00E67CF6">
      <w:pPr>
        <w:rPr>
          <w:rFonts w:eastAsiaTheme="minorEastAsia"/>
          <w:lang w:eastAsia="zh-CN"/>
        </w:rPr>
      </w:pPr>
      <w:r w:rsidRPr="000666A6">
        <w:rPr>
          <w:rFonts w:eastAsiaTheme="minorEastAsia"/>
          <w:lang w:eastAsia="zh-CN"/>
        </w:rPr>
        <w:t>Einige bei euch vor Ort haben bestimmt schon aufregende Erfahrungen an der Grenze mit ihren Pässen gemacht. Davon können sie erzählen.</w:t>
      </w:r>
    </w:p>
    <w:p w:rsidR="00E50830" w:rsidRDefault="00E50830"/>
    <w:p w:rsidR="00E67CF6" w:rsidRDefault="00E67CF6" w:rsidP="00E67CF6">
      <w:pPr>
        <w:rPr>
          <w:rStyle w:val="Formatvorlage3"/>
        </w:rPr>
      </w:pPr>
      <w:r w:rsidRPr="000666A6">
        <w:rPr>
          <w:rFonts w:eastAsiaTheme="minorEastAsia"/>
          <w:lang w:eastAsia="zh-CN"/>
        </w:rPr>
        <w:t xml:space="preserve">Auf </w:t>
      </w:r>
      <w:proofErr w:type="gramStart"/>
      <w:r w:rsidRPr="000666A6">
        <w:rPr>
          <w:rFonts w:eastAsiaTheme="minorEastAsia"/>
          <w:lang w:eastAsia="zh-CN"/>
        </w:rPr>
        <w:t>dem Himmelsfels</w:t>
      </w:r>
      <w:proofErr w:type="gramEnd"/>
      <w:r w:rsidRPr="000666A6">
        <w:rPr>
          <w:rFonts w:eastAsiaTheme="minorEastAsia"/>
          <w:lang w:eastAsia="zh-CN"/>
        </w:rPr>
        <w:t xml:space="preserve"> wird eine Passkontrolle durchgeführt, wenn man dort ankommt. Das gehört mit zum Programm. </w:t>
      </w:r>
      <w:hyperlink r:id="rId11" w:history="1">
        <w:r w:rsidRPr="005422FD">
          <w:rPr>
            <w:rStyle w:val="Hyperlink"/>
            <w:rFonts w:eastAsiaTheme="minorEastAsia"/>
            <w:lang w:eastAsia="zh-CN"/>
          </w:rPr>
          <w:t>https://www.youtube.com/watch?v=gUWYQbVeZxQ</w:t>
        </w:r>
      </w:hyperlink>
      <w:r>
        <w:rPr>
          <w:rStyle w:val="Formatvorlage3"/>
        </w:rPr>
        <w:t xml:space="preserve"> </w:t>
      </w:r>
    </w:p>
    <w:p w:rsidR="00E50830" w:rsidRPr="005D414F" w:rsidRDefault="00E50830" w:rsidP="00397C0A">
      <w:pPr>
        <w:ind w:right="10"/>
      </w:pPr>
    </w:p>
    <w:sectPr w:rsidR="00E50830" w:rsidRPr="005D414F" w:rsidSect="00CD4E92">
      <w:headerReference w:type="default" r:id="rId12"/>
      <w:footerReference w:type="default" r:id="rId13"/>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AA6" w:rsidRDefault="003B5AA6" w:rsidP="00F27E52">
      <w:pPr>
        <w:spacing w:after="0" w:line="240" w:lineRule="auto"/>
      </w:pPr>
      <w:r>
        <w:separator/>
      </w:r>
    </w:p>
  </w:endnote>
  <w:endnote w:type="continuationSeparator" w:id="0">
    <w:p w:rsidR="003B5AA6" w:rsidRDefault="003B5AA6"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99436"/>
      <w:docPartObj>
        <w:docPartGallery w:val="Page Numbers (Bottom of Page)"/>
        <w:docPartUnique/>
      </w:docPartObj>
    </w:sdtPr>
    <w:sdtEndPr/>
    <w:sdtContent>
      <w:p w:rsidR="002C60B5" w:rsidRDefault="002C60B5">
        <w:pPr>
          <w:pStyle w:val="Fuzeile"/>
          <w:jc w:val="right"/>
        </w:pPr>
        <w:r>
          <w:rPr>
            <w:noProof/>
            <w:lang w:eastAsia="zh-CN"/>
          </w:rPr>
          <w:drawing>
            <wp:anchor distT="0" distB="0" distL="114300" distR="114300" simplePos="0" relativeHeight="251659264" behindDoc="0" locked="0" layoutInCell="1" allowOverlap="1">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C51BEA">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AA6" w:rsidRDefault="003B5AA6" w:rsidP="00F27E52">
      <w:pPr>
        <w:spacing w:after="0" w:line="240" w:lineRule="auto"/>
      </w:pPr>
      <w:r>
        <w:separator/>
      </w:r>
    </w:p>
  </w:footnote>
  <w:footnote w:type="continuationSeparator" w:id="0">
    <w:p w:rsidR="003B5AA6" w:rsidRDefault="003B5AA6"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1B1"/>
    <w:rsid w:val="000535C6"/>
    <w:rsid w:val="00075DA8"/>
    <w:rsid w:val="001E621A"/>
    <w:rsid w:val="002C60B5"/>
    <w:rsid w:val="00397C0A"/>
    <w:rsid w:val="003B5AA6"/>
    <w:rsid w:val="00592F40"/>
    <w:rsid w:val="005D414F"/>
    <w:rsid w:val="00653023"/>
    <w:rsid w:val="0065620C"/>
    <w:rsid w:val="006B7DA9"/>
    <w:rsid w:val="009D41B1"/>
    <w:rsid w:val="00A1688E"/>
    <w:rsid w:val="00A61783"/>
    <w:rsid w:val="00B63BF6"/>
    <w:rsid w:val="00BB4EAD"/>
    <w:rsid w:val="00BF040A"/>
    <w:rsid w:val="00C41B41"/>
    <w:rsid w:val="00C51BEA"/>
    <w:rsid w:val="00C6067E"/>
    <w:rsid w:val="00CD4E92"/>
    <w:rsid w:val="00D2049E"/>
    <w:rsid w:val="00D871E4"/>
    <w:rsid w:val="00E50830"/>
    <w:rsid w:val="00E67CF6"/>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74AC4"/>
  <w15:chartTrackingRefBased/>
  <w15:docId w15:val="{8528942F-794B-4B17-8822-3B32F30A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character" w:styleId="Hyperlink">
    <w:name w:val="Hyperlink"/>
    <w:basedOn w:val="Absatz-Standardschriftart"/>
    <w:uiPriority w:val="99"/>
    <w:unhideWhenUsed/>
    <w:rsid w:val="00E67C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UWYQbVeZxQ"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20Eick\ownCloud%20-%20ext_eickfr@cloud.ejwue.de\global%20local\General\0%20Materialpaket%20(Barbara)\Updated%20Material%20-%202024\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BF4BBE876A94102B259B3F4EDDD6E08"/>
        <w:category>
          <w:name w:val="Allgemein"/>
          <w:gallery w:val="placeholder"/>
        </w:category>
        <w:types>
          <w:type w:val="bbPlcHdr"/>
        </w:types>
        <w:behaviors>
          <w:behavior w:val="content"/>
        </w:behaviors>
        <w:guid w:val="{6A88A9D0-B7A6-45D6-A22A-F2A2AD311286}"/>
      </w:docPartPr>
      <w:docPartBody>
        <w:p w:rsidR="001A3A41" w:rsidRDefault="00884B73">
          <w:pPr>
            <w:pStyle w:val="EBF4BBE876A94102B259B3F4EDDD6E08"/>
          </w:pPr>
          <w:r w:rsidRPr="007E7601">
            <w:rPr>
              <w:rStyle w:val="Platzhaltertext"/>
            </w:rPr>
            <w:t>Klicken oder tippen Sie hier, um Text einzugeben.</w:t>
          </w:r>
        </w:p>
      </w:docPartBody>
    </w:docPart>
    <w:docPart>
      <w:docPartPr>
        <w:name w:val="B04279858C514F269CBB729BC263963F"/>
        <w:category>
          <w:name w:val="Allgemein"/>
          <w:gallery w:val="placeholder"/>
        </w:category>
        <w:types>
          <w:type w:val="bbPlcHdr"/>
        </w:types>
        <w:behaviors>
          <w:behavior w:val="content"/>
        </w:behaviors>
        <w:guid w:val="{BD999E6F-5145-4845-A853-17567D2F990B}"/>
      </w:docPartPr>
      <w:docPartBody>
        <w:p w:rsidR="001A3A41" w:rsidRDefault="00884B73">
          <w:pPr>
            <w:pStyle w:val="B04279858C514F269CBB729BC263963F"/>
          </w:pPr>
          <w:r w:rsidRPr="0065620C">
            <w:rPr>
              <w:rStyle w:val="Platzhaltertext"/>
              <w:rFonts w:asciiTheme="majorHAnsi" w:hAnsiTheme="majorHAnsi" w:cstheme="majorHAnsi"/>
              <w:sz w:val="48"/>
            </w:rPr>
            <w:t>Titel hier eingeben.</w:t>
          </w:r>
        </w:p>
      </w:docPartBody>
    </w:docPart>
    <w:docPart>
      <w:docPartPr>
        <w:name w:val="0F1B6B9C29D1448584587534F56E67BF"/>
        <w:category>
          <w:name w:val="Allgemein"/>
          <w:gallery w:val="placeholder"/>
        </w:category>
        <w:types>
          <w:type w:val="bbPlcHdr"/>
        </w:types>
        <w:behaviors>
          <w:behavior w:val="content"/>
        </w:behaviors>
        <w:guid w:val="{901CB3DF-CDA0-48CD-865D-D460D7546F1D}"/>
      </w:docPartPr>
      <w:docPartBody>
        <w:p w:rsidR="001A3A41" w:rsidRDefault="00884B73">
          <w:pPr>
            <w:pStyle w:val="0F1B6B9C29D1448584587534F56E67BF"/>
          </w:pPr>
          <w:r w:rsidRPr="007E7601">
            <w:rPr>
              <w:rStyle w:val="Platzhaltertext"/>
            </w:rPr>
            <w:t>Klicken oder tippen Sie hier, um Text einzugeben.</w:t>
          </w:r>
        </w:p>
      </w:docPartBody>
    </w:docPart>
    <w:docPart>
      <w:docPartPr>
        <w:name w:val="34E02867EB374092B0D636DEF77404AD"/>
        <w:category>
          <w:name w:val="Allgemein"/>
          <w:gallery w:val="placeholder"/>
        </w:category>
        <w:types>
          <w:type w:val="bbPlcHdr"/>
        </w:types>
        <w:behaviors>
          <w:behavior w:val="content"/>
        </w:behaviors>
        <w:guid w:val="{D5D5B2E8-FAA3-40FD-8514-D72B3378C8C4}"/>
      </w:docPartPr>
      <w:docPartBody>
        <w:p w:rsidR="001A3A41" w:rsidRDefault="00884B73">
          <w:pPr>
            <w:pStyle w:val="34E02867EB374092B0D636DEF77404AD"/>
          </w:pPr>
          <w:r w:rsidRPr="007E7601">
            <w:rPr>
              <w:rStyle w:val="Platzhaltertext"/>
            </w:rPr>
            <w:t>Wähle</w:t>
          </w:r>
          <w:r>
            <w:rPr>
              <w:rStyle w:val="Platzhaltertext"/>
            </w:rPr>
            <w:t xml:space="preserve"> eine Station</w:t>
          </w:r>
          <w:r w:rsidRPr="007E7601">
            <w:rPr>
              <w:rStyle w:val="Platzhaltertext"/>
            </w:rPr>
            <w:t>.</w:t>
          </w:r>
        </w:p>
      </w:docPartBody>
    </w:docPart>
    <w:docPart>
      <w:docPartPr>
        <w:name w:val="2A3F7330373746D6896326DD91EBF421"/>
        <w:category>
          <w:name w:val="Allgemein"/>
          <w:gallery w:val="placeholder"/>
        </w:category>
        <w:types>
          <w:type w:val="bbPlcHdr"/>
        </w:types>
        <w:behaviors>
          <w:behavior w:val="content"/>
        </w:behaviors>
        <w:guid w:val="{7F12462B-4BF3-47A1-9D30-6A026586F5D3}"/>
      </w:docPartPr>
      <w:docPartBody>
        <w:p w:rsidR="001A3A41" w:rsidRDefault="00884B73">
          <w:pPr>
            <w:pStyle w:val="2A3F7330373746D6896326DD91EBF421"/>
          </w:pPr>
          <w:r w:rsidRPr="0065620C">
            <w:rPr>
              <w:rStyle w:val="Platzhaltertext"/>
            </w:rPr>
            <w:t>Wähle die Gruppengröße aus.</w:t>
          </w:r>
          <w:r w:rsidRPr="007E7601">
            <w:rPr>
              <w:rStyle w:val="Platzhaltertext"/>
            </w:rPr>
            <w:t>.</w:t>
          </w:r>
        </w:p>
      </w:docPartBody>
    </w:docPart>
    <w:docPart>
      <w:docPartPr>
        <w:name w:val="C11A45403FA146849ABA2EC47DEAEAAF"/>
        <w:category>
          <w:name w:val="Allgemein"/>
          <w:gallery w:val="placeholder"/>
        </w:category>
        <w:types>
          <w:type w:val="bbPlcHdr"/>
        </w:types>
        <w:behaviors>
          <w:behavior w:val="content"/>
        </w:behaviors>
        <w:guid w:val="{929C2B73-D8A8-40EA-B9A4-A78213B73311}"/>
      </w:docPartPr>
      <w:docPartBody>
        <w:p w:rsidR="001A3A41" w:rsidRDefault="00884B73">
          <w:pPr>
            <w:pStyle w:val="C11A45403FA146849ABA2EC47DEAEAAF"/>
          </w:pPr>
          <w:r w:rsidRPr="002C60B5">
            <w:rPr>
              <w:rStyle w:val="Platzhaltertext"/>
            </w:rPr>
            <w:t>Bibel Text hier Eingeben</w:t>
          </w:r>
          <w:r w:rsidRPr="007E7601">
            <w:rPr>
              <w:rStyle w:val="Platzhaltertext"/>
            </w:rPr>
            <w:t>.</w:t>
          </w:r>
        </w:p>
      </w:docPartBody>
    </w:docPart>
    <w:docPart>
      <w:docPartPr>
        <w:name w:val="8B48C04893774A4FB94D0872339CCCC9"/>
        <w:category>
          <w:name w:val="Allgemein"/>
          <w:gallery w:val="placeholder"/>
        </w:category>
        <w:types>
          <w:type w:val="bbPlcHdr"/>
        </w:types>
        <w:behaviors>
          <w:behavior w:val="content"/>
        </w:behaviors>
        <w:guid w:val="{DA141D19-A720-48D1-89BD-5E80B2F87288}"/>
      </w:docPartPr>
      <w:docPartBody>
        <w:p w:rsidR="001A3A41" w:rsidRDefault="00884B73">
          <w:pPr>
            <w:pStyle w:val="8B48C04893774A4FB94D0872339CCCC9"/>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B73"/>
    <w:rsid w:val="001A3A41"/>
    <w:rsid w:val="00884B73"/>
    <w:rsid w:val="00A47A9E"/>
    <w:rsid w:val="00B36A6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EBF4BBE876A94102B259B3F4EDDD6E08">
    <w:name w:val="EBF4BBE876A94102B259B3F4EDDD6E08"/>
  </w:style>
  <w:style w:type="paragraph" w:customStyle="1" w:styleId="B04279858C514F269CBB729BC263963F">
    <w:name w:val="B04279858C514F269CBB729BC263963F"/>
  </w:style>
  <w:style w:type="paragraph" w:customStyle="1" w:styleId="0F1B6B9C29D1448584587534F56E67BF">
    <w:name w:val="0F1B6B9C29D1448584587534F56E67BF"/>
  </w:style>
  <w:style w:type="paragraph" w:customStyle="1" w:styleId="34E02867EB374092B0D636DEF77404AD">
    <w:name w:val="34E02867EB374092B0D636DEF77404AD"/>
  </w:style>
  <w:style w:type="paragraph" w:customStyle="1" w:styleId="2A3F7330373746D6896326DD91EBF421">
    <w:name w:val="2A3F7330373746D6896326DD91EBF421"/>
  </w:style>
  <w:style w:type="paragraph" w:customStyle="1" w:styleId="C11A45403FA146849ABA2EC47DEAEAAF">
    <w:name w:val="C11A45403FA146849ABA2EC47DEAEAAF"/>
  </w:style>
  <w:style w:type="paragraph" w:customStyle="1" w:styleId="72F14D3B0C9C47EA95204425FB9E35A8">
    <w:name w:val="72F14D3B0C9C47EA95204425FB9E35A8"/>
  </w:style>
  <w:style w:type="paragraph" w:customStyle="1" w:styleId="0E5013FBD9F34773815303EED5C77133">
    <w:name w:val="0E5013FBD9F34773815303EED5C77133"/>
  </w:style>
  <w:style w:type="paragraph" w:customStyle="1" w:styleId="8B48C04893774A4FB94D0872339CCCC9">
    <w:name w:val="8B48C04893774A4FB94D0872339CCCC9"/>
  </w:style>
  <w:style w:type="paragraph" w:customStyle="1" w:styleId="50759485982C4076926CF69AD919031D">
    <w:name w:val="50759485982C4076926CF69AD919031D"/>
  </w:style>
  <w:style w:type="paragraph" w:customStyle="1" w:styleId="DBB706EF67254B308F77DF1ADA8E407F">
    <w:name w:val="DBB706EF67254B308F77DF1ADA8E407F"/>
  </w:style>
  <w:style w:type="paragraph" w:customStyle="1" w:styleId="213CD58090E44DE08AB6D32BC9360B95">
    <w:name w:val="213CD58090E44DE08AB6D32BC9360B95"/>
  </w:style>
  <w:style w:type="paragraph" w:customStyle="1" w:styleId="FA091B7BDF2A42A58D0C14F054FD1DFB">
    <w:name w:val="FA091B7BDF2A42A58D0C14F054FD1DFB"/>
  </w:style>
  <w:style w:type="paragraph" w:customStyle="1" w:styleId="901E8D7FB38942C29AE77606933CABFE">
    <w:name w:val="901E8D7FB38942C29AE77606933CABFE"/>
  </w:style>
  <w:style w:type="paragraph" w:customStyle="1" w:styleId="4B091DF7E85D4BDD80D2102D58371FCF">
    <w:name w:val="4B091DF7E85D4BDD80D2102D58371FCF"/>
  </w:style>
  <w:style w:type="paragraph" w:customStyle="1" w:styleId="1903A5CA0E9C42599841319F30864001">
    <w:name w:val="1903A5CA0E9C42599841319F308640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Template.dotx</Template>
  <TotalTime>0</TotalTime>
  <Pages>1</Pages>
  <Words>110</Words>
  <Characters>695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Eick</dc:creator>
  <cp:keywords/>
  <dc:description/>
  <cp:lastModifiedBy>Fred Eick</cp:lastModifiedBy>
  <cp:revision>3</cp:revision>
  <dcterms:created xsi:type="dcterms:W3CDTF">2024-04-05T08:21:00Z</dcterms:created>
  <dcterms:modified xsi:type="dcterms:W3CDTF">2024-04-10T07:43:00Z</dcterms:modified>
</cp:coreProperties>
</file>