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463AF4EF4934477E94939118E678A68C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72356FE2C4E486DAECAD21556344E51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0C61F6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Gottesdienst neu gedacht</w:t>
              </w:r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B178CCA5A3E84BB4B65E76FD0C0962A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1835FF">
            <w:rPr>
              <w:rStyle w:val="Formatvorlage3"/>
            </w:rPr>
            <w:t>Ausprobieren, Darstellen, Lernen</w:t>
          </w:r>
          <w:bookmarkStart w:id="0" w:name="_GoBack"/>
          <w:bookmarkEnd w:id="0"/>
        </w:sdtContent>
      </w:sdt>
      <w:r>
        <w:rPr>
          <w:rStyle w:val="Formatvorlage3"/>
        </w:rPr>
        <w:t xml:space="preserve"> </w:t>
      </w:r>
    </w:p>
    <w:p w:rsidR="00F27E52" w:rsidRDefault="00CF3DA4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D23F67E8B6BC41A1AF47ADAD8C13BDC1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BF3DBB">
            <w:rPr>
              <w:rStyle w:val="Formatvorlage1"/>
            </w:rPr>
            <w:t>"Offen" - Gott fordert heraus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61388E4519764AB1A8CBE0C12C270D15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BF3DBB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EndPr/>
        <w:sdtContent>
          <w:r w:rsidR="00CD4E9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792BA6B0C4424FF29BC5FECC123DBD88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0C61F6">
            <w:rPr>
              <w:rStyle w:val="Formatvorlage1"/>
            </w:rPr>
            <w:t>Apostelgeschichte 11</w:t>
          </w:r>
        </w:sdtContent>
      </w:sdt>
    </w:p>
    <w:p w:rsidR="00E50830" w:rsidRDefault="00E50830">
      <w:pPr>
        <w:rPr>
          <w:rFonts w:cstheme="minorHAnsi"/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:rsidR="00E50830" w:rsidRDefault="00CF3DA4" w:rsidP="000C61F6">
      <w:pPr>
        <w:rPr>
          <w:rStyle w:val="Formatvorlage3"/>
        </w:rPr>
      </w:pPr>
      <w:sdt>
        <w:sdtPr>
          <w:rPr>
            <w:rFonts w:eastAsiaTheme="minorEastAsia"/>
            <w:sz w:val="24"/>
            <w:lang w:eastAsia="zh-CN"/>
          </w:rPr>
          <w:alias w:val="Kurz Beschreibung"/>
          <w:tag w:val="Kurz Beschreibung"/>
          <w:id w:val="1711766698"/>
          <w:placeholder>
            <w:docPart w:val="CD9D6D6A1E764D5DAE9FFDA59320B9D6"/>
          </w:placeholder>
          <w15:appearance w15:val="hidden"/>
          <w:text w:multiLine="1"/>
        </w:sdtPr>
        <w:sdtEndPr/>
        <w:sdtContent>
          <w:r w:rsidR="000C61F6" w:rsidRPr="000C61F6">
            <w:rPr>
              <w:rFonts w:eastAsiaTheme="minorEastAsia"/>
              <w:lang w:eastAsia="zh-CN"/>
            </w:rPr>
            <w:t>Kornelius und Petrus lebten ihre Spiritualität auf andere Weise. Beide waren aber „gottesfürchtig“.</w:t>
          </w:r>
          <w:r w:rsidR="000C61F6">
            <w:rPr>
              <w:rFonts w:eastAsiaTheme="minorEastAsia"/>
              <w:lang w:eastAsia="zh-CN"/>
            </w:rPr>
            <w:br/>
          </w:r>
          <w:r w:rsidR="000C61F6" w:rsidRPr="000C61F6">
            <w:rPr>
              <w:rFonts w:eastAsiaTheme="minorEastAsia"/>
              <w:lang w:eastAsia="zh-CN"/>
            </w:rPr>
            <w:t>Lasst neue Elemente in euren eigenen Gottesdienst einfließen. Fragt Gruppen anderer Gemeinden, wie sie ihren Gottesdienst feiern und lasst euch dadurch inspirieren.</w:t>
          </w:r>
        </w:sdtContent>
      </w:sdt>
      <w:r w:rsidR="00E50830">
        <w:rPr>
          <w:rStyle w:val="Formatvorlage3"/>
        </w:rPr>
        <w:t xml:space="preserve"> </w:t>
      </w:r>
    </w:p>
    <w:p w:rsidR="00E50830" w:rsidRPr="005D414F" w:rsidRDefault="00E50830" w:rsidP="00BF3DBB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DA4" w:rsidRDefault="00CF3DA4" w:rsidP="00F27E52">
      <w:pPr>
        <w:spacing w:after="0" w:line="240" w:lineRule="auto"/>
      </w:pPr>
      <w:r>
        <w:separator/>
      </w:r>
    </w:p>
  </w:endnote>
  <w:endnote w:type="continuationSeparator" w:id="0">
    <w:p w:rsidR="00CF3DA4" w:rsidRDefault="00CF3DA4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835FF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DA4" w:rsidRDefault="00CF3DA4" w:rsidP="00F27E52">
      <w:pPr>
        <w:spacing w:after="0" w:line="240" w:lineRule="auto"/>
      </w:pPr>
      <w:r>
        <w:separator/>
      </w:r>
    </w:p>
  </w:footnote>
  <w:footnote w:type="continuationSeparator" w:id="0">
    <w:p w:rsidR="00CF3DA4" w:rsidRDefault="00CF3DA4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BB"/>
    <w:rsid w:val="000535C6"/>
    <w:rsid w:val="00075DA8"/>
    <w:rsid w:val="000C61F6"/>
    <w:rsid w:val="001835FF"/>
    <w:rsid w:val="001E621A"/>
    <w:rsid w:val="002C60B5"/>
    <w:rsid w:val="00592F40"/>
    <w:rsid w:val="005D414F"/>
    <w:rsid w:val="00653023"/>
    <w:rsid w:val="0065620C"/>
    <w:rsid w:val="006B7DA9"/>
    <w:rsid w:val="00734B53"/>
    <w:rsid w:val="007624D6"/>
    <w:rsid w:val="00A1688E"/>
    <w:rsid w:val="00A61783"/>
    <w:rsid w:val="00BB4EAD"/>
    <w:rsid w:val="00BF040A"/>
    <w:rsid w:val="00BF3DBB"/>
    <w:rsid w:val="00C41B41"/>
    <w:rsid w:val="00CD4E92"/>
    <w:rsid w:val="00CF3DA4"/>
    <w:rsid w:val="00D2049E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113C0"/>
  <w15:chartTrackingRefBased/>
  <w15:docId w15:val="{1B55BDFD-9040-4CC0-90B4-086C4ABC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3AF4EF4934477E94939118E678A6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E404F-62F3-48FD-AAD3-3FA8345D5B06}"/>
      </w:docPartPr>
      <w:docPartBody>
        <w:p w:rsidR="004F5E71" w:rsidRDefault="0001433C">
          <w:pPr>
            <w:pStyle w:val="463AF4EF4934477E94939118E678A68C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72356FE2C4E486DAECAD21556344E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A32556-3AEA-4006-B0DE-8A48B84B8DE8}"/>
      </w:docPartPr>
      <w:docPartBody>
        <w:p w:rsidR="004F5E71" w:rsidRDefault="0001433C">
          <w:pPr>
            <w:pStyle w:val="672356FE2C4E486DAECAD21556344E51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B178CCA5A3E84BB4B65E76FD0C096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5A19CE-3646-45C8-8053-9BCF58D7E89E}"/>
      </w:docPartPr>
      <w:docPartBody>
        <w:p w:rsidR="004F5E71" w:rsidRDefault="0001433C">
          <w:pPr>
            <w:pStyle w:val="B178CCA5A3E84BB4B65E76FD0C0962A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3F67E8B6BC41A1AF47ADAD8C13BD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A28FA6-BCAA-4B67-B97C-2D7BFA533EC0}"/>
      </w:docPartPr>
      <w:docPartBody>
        <w:p w:rsidR="004F5E71" w:rsidRDefault="0001433C">
          <w:pPr>
            <w:pStyle w:val="D23F67E8B6BC41A1AF47ADAD8C13BDC1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1388E4519764AB1A8CBE0C12C270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1FAFAC-ACD4-4767-87E4-A65CF002E967}"/>
      </w:docPartPr>
      <w:docPartBody>
        <w:p w:rsidR="004F5E71" w:rsidRDefault="0001433C">
          <w:pPr>
            <w:pStyle w:val="61388E4519764AB1A8CBE0C12C270D15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792BA6B0C4424FF29BC5FECC123DB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18BDF4-B47C-4132-B1F2-FC20CCB9E721}"/>
      </w:docPartPr>
      <w:docPartBody>
        <w:p w:rsidR="004F5E71" w:rsidRDefault="0001433C">
          <w:pPr>
            <w:pStyle w:val="792BA6B0C4424FF29BC5FECC123DBD88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CD9D6D6A1E764D5DAE9FFDA59320B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E75FFA-FFCE-4665-A6AF-4AB11D2CE2B9}"/>
      </w:docPartPr>
      <w:docPartBody>
        <w:p w:rsidR="004F5E71" w:rsidRDefault="0001433C">
          <w:pPr>
            <w:pStyle w:val="CD9D6D6A1E764D5DAE9FFDA59320B9D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3C"/>
    <w:rsid w:val="0001433C"/>
    <w:rsid w:val="004F5E71"/>
    <w:rsid w:val="00897113"/>
    <w:rsid w:val="00D0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63AF4EF4934477E94939118E678A68C">
    <w:name w:val="463AF4EF4934477E94939118E678A68C"/>
  </w:style>
  <w:style w:type="paragraph" w:customStyle="1" w:styleId="672356FE2C4E486DAECAD21556344E51">
    <w:name w:val="672356FE2C4E486DAECAD21556344E51"/>
  </w:style>
  <w:style w:type="paragraph" w:customStyle="1" w:styleId="B178CCA5A3E84BB4B65E76FD0C0962A0">
    <w:name w:val="B178CCA5A3E84BB4B65E76FD0C0962A0"/>
  </w:style>
  <w:style w:type="paragraph" w:customStyle="1" w:styleId="D23F67E8B6BC41A1AF47ADAD8C13BDC1">
    <w:name w:val="D23F67E8B6BC41A1AF47ADAD8C13BDC1"/>
  </w:style>
  <w:style w:type="paragraph" w:customStyle="1" w:styleId="61388E4519764AB1A8CBE0C12C270D15">
    <w:name w:val="61388E4519764AB1A8CBE0C12C270D15"/>
  </w:style>
  <w:style w:type="paragraph" w:customStyle="1" w:styleId="792BA6B0C4424FF29BC5FECC123DBD88">
    <w:name w:val="792BA6B0C4424FF29BC5FECC123DBD88"/>
  </w:style>
  <w:style w:type="paragraph" w:customStyle="1" w:styleId="F9A4A870428D486EA0A45B05D8900511">
    <w:name w:val="F9A4A870428D486EA0A45B05D8900511"/>
  </w:style>
  <w:style w:type="paragraph" w:customStyle="1" w:styleId="6B8E297858BD4FC69FFF1C0D88A24F18">
    <w:name w:val="6B8E297858BD4FC69FFF1C0D88A24F18"/>
  </w:style>
  <w:style w:type="paragraph" w:customStyle="1" w:styleId="CD9D6D6A1E764D5DAE9FFDA59320B9D6">
    <w:name w:val="CD9D6D6A1E764D5DAE9FFDA59320B9D6"/>
  </w:style>
  <w:style w:type="paragraph" w:customStyle="1" w:styleId="0C38FADDF61A4A95B64D444DF929042A">
    <w:name w:val="0C38FADDF61A4A95B64D444DF929042A"/>
  </w:style>
  <w:style w:type="paragraph" w:customStyle="1" w:styleId="CC07BBC97BAC4177AD04AA01A114F608">
    <w:name w:val="CC07BBC97BAC4177AD04AA01A114F608"/>
  </w:style>
  <w:style w:type="paragraph" w:customStyle="1" w:styleId="DEEE00EEF1D248B69BAFFB4E28A1F001">
    <w:name w:val="DEEE00EEF1D248B69BAFFB4E28A1F001"/>
  </w:style>
  <w:style w:type="paragraph" w:customStyle="1" w:styleId="088227548C8648EDB9D2AF80E7BFE836">
    <w:name w:val="088227548C8648EDB9D2AF80E7BFE836"/>
  </w:style>
  <w:style w:type="paragraph" w:customStyle="1" w:styleId="14C9847C00E0499BAAB205DF14F53B8B">
    <w:name w:val="14C9847C00E0499BAAB205DF14F53B8B"/>
  </w:style>
  <w:style w:type="paragraph" w:customStyle="1" w:styleId="59D9550D3DCA48A6A0A0FCF1B475C2A4">
    <w:name w:val="59D9550D3DCA48A6A0A0FCF1B475C2A4"/>
  </w:style>
  <w:style w:type="paragraph" w:customStyle="1" w:styleId="3623EA7883764BB7B548BA28604A8B46">
    <w:name w:val="3623EA7883764BB7B548BA28604A8B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61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Fred Eick</cp:lastModifiedBy>
  <cp:revision>3</cp:revision>
  <dcterms:created xsi:type="dcterms:W3CDTF">2024-04-04T16:24:00Z</dcterms:created>
  <dcterms:modified xsi:type="dcterms:W3CDTF">2024-04-15T10:40:00Z</dcterms:modified>
</cp:coreProperties>
</file>