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sz w:val="44"/>
        </w:rPr>
        <w:alias w:val="Titel hier Eingeben"/>
        <w:tag w:val="Titel hier Eingeben"/>
        <w:id w:val="-921411032"/>
        <w:placeholder>
          <w:docPart w:val="3438EF2054FC43FEBF37DA17A29A02A7"/>
        </w:placeholder>
        <w15:appearance w15:val="hidden"/>
      </w:sdtPr>
      <w:sdtEndPr/>
      <w:sdtContent>
        <w:sdt>
          <w:sdtPr>
            <w:rPr>
              <w:rStyle w:val="Formatvorlage7"/>
            </w:rPr>
            <w:alias w:val="Titel"/>
            <w:tag w:val="Titel"/>
            <w:id w:val="919448016"/>
            <w:placeholder>
              <w:docPart w:val="B3A17DE9936641589EE498BFCF9CEA85"/>
            </w:placeholder>
          </w:sdtPr>
          <w:sdtEndPr>
            <w:rPr>
              <w:rStyle w:val="Absatz-Standardschriftart"/>
              <w:rFonts w:ascii="Calibri Light" w:hAnsi="Calibri Light" w:cs="Calibri Light"/>
              <w:sz w:val="44"/>
            </w:rPr>
          </w:sdtEndPr>
          <w:sdtContent>
            <w:p w:rsidR="00BB4EAD" w:rsidRDefault="00657355">
              <w:pPr>
                <w:rPr>
                  <w:rFonts w:ascii="Calibri Light" w:hAnsi="Calibri Light" w:cs="Calibri Light"/>
                  <w:sz w:val="44"/>
                </w:rPr>
              </w:pPr>
              <w:r>
                <w:rPr>
                  <w:rStyle w:val="Formatvorlage7"/>
                </w:rPr>
                <w:t>Bild „Interkulturelle Tischgemeinschaft</w:t>
              </w:r>
            </w:p>
          </w:sdtContent>
        </w:sdt>
      </w:sdtContent>
    </w:sdt>
    <w:p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C1C9320BB26D41C0BA84D7ED26B24ABC"/>
          </w:placeholder>
        </w:sdtPr>
        <w:sdtEndPr>
          <w:rPr>
            <w:rStyle w:val="Absatz-Standardschriftart"/>
            <w:rFonts w:cstheme="minorHAnsi"/>
            <w:sz w:val="28"/>
          </w:rPr>
        </w:sdtEndPr>
        <w:sdtContent>
          <w:r w:rsidR="00657355">
            <w:rPr>
              <w:rStyle w:val="Formatvorlage3"/>
            </w:rPr>
            <w:t>Austausch</w:t>
          </w:r>
          <w:r w:rsidR="00C42B0E">
            <w:rPr>
              <w:rStyle w:val="Formatvorlage3"/>
            </w:rPr>
            <w:t>en, Darstellen, Reflektieren</w:t>
          </w:r>
        </w:sdtContent>
      </w:sdt>
      <w:r>
        <w:rPr>
          <w:rStyle w:val="Formatvorlage3"/>
        </w:rPr>
        <w:t xml:space="preserve"> </w:t>
      </w:r>
    </w:p>
    <w:p w:rsidR="00F27E52" w:rsidRDefault="0016228B">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AB3909C1C04549F0951EAB3ACE1D53C8"/>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C452FB">
            <w:rPr>
              <w:rStyle w:val="Formatvorlage1"/>
            </w:rPr>
            <w:t>"Beieinander" - Tischgemeinschaft für alle</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33035964787A45089306440A02558D64"/>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C452FB">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E382E84B4D694D80930D1417053DC400"/>
          </w:placeholder>
        </w:sdtPr>
        <w:sdtEndPr>
          <w:rPr>
            <w:rStyle w:val="Absatz-Standardschriftart"/>
            <w:rFonts w:ascii="Calibri Light" w:hAnsi="Calibri Light" w:cs="Calibri Light"/>
            <w:sz w:val="44"/>
          </w:rPr>
        </w:sdtEndPr>
        <w:sdtContent>
          <w:r w:rsidR="00657355">
            <w:rPr>
              <w:rStyle w:val="Formatvorlage1"/>
            </w:rPr>
            <w:t>Lukas 13,29 und 14,15-24</w:t>
          </w:r>
        </w:sdtContent>
      </w:sdt>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2C60B5" w:rsidRPr="002C60B5" w:rsidTr="002C60B5">
        <w:tc>
          <w:tcPr>
            <w:tcW w:w="5240" w:type="dxa"/>
          </w:tcPr>
          <w:p w:rsidR="002C60B5" w:rsidRPr="002C60B5" w:rsidRDefault="002C60B5" w:rsidP="002C60B5">
            <w:pPr>
              <w:rPr>
                <w:rStyle w:val="Formatvorlage3"/>
                <w:i/>
                <w:sz w:val="22"/>
              </w:rPr>
            </w:pPr>
            <w:r w:rsidRPr="002C60B5">
              <w:rPr>
                <w:rStyle w:val="Formatvorlage3"/>
                <w:i/>
                <w:sz w:val="22"/>
              </w:rPr>
              <w:t>Dieser Baustein passt auch zu den folgenden</w:t>
            </w:r>
            <w:r>
              <w:rPr>
                <w:rStyle w:val="Formatvorlage3"/>
                <w:i/>
                <w:sz w:val="22"/>
              </w:rPr>
              <w:t xml:space="preserve"> </w:t>
            </w:r>
            <w:r w:rsidRPr="002C60B5">
              <w:rPr>
                <w:rStyle w:val="Formatvorlage3"/>
                <w:i/>
                <w:sz w:val="22"/>
              </w:rPr>
              <w:t>Stationen:</w:t>
            </w:r>
          </w:p>
        </w:tc>
        <w:tc>
          <w:tcPr>
            <w:tcW w:w="5216" w:type="dxa"/>
          </w:tcPr>
          <w:p w:rsidR="002C60B5" w:rsidRPr="002C60B5" w:rsidRDefault="002C60B5" w:rsidP="002C60B5">
            <w:pPr>
              <w:rPr>
                <w:rStyle w:val="Formatvorlage3"/>
                <w:i/>
                <w:sz w:val="22"/>
              </w:rPr>
            </w:pPr>
            <w:r w:rsidRPr="002C60B5">
              <w:rPr>
                <w:rStyle w:val="Formatvorlage3"/>
                <w:i/>
                <w:sz w:val="22"/>
              </w:rPr>
              <w:t>Dieser Baustein passt auch zu der folgenden Gruppe:</w:t>
            </w:r>
            <w:r w:rsidRPr="002C60B5">
              <w:rPr>
                <w:rStyle w:val="Formatvorlage3"/>
                <w:i/>
                <w:sz w:val="22"/>
              </w:rPr>
              <w:tab/>
            </w:r>
          </w:p>
        </w:tc>
      </w:tr>
      <w:tr w:rsidR="002C60B5" w:rsidRPr="002C60B5" w:rsidTr="002C60B5">
        <w:tc>
          <w:tcPr>
            <w:tcW w:w="5240" w:type="dxa"/>
          </w:tcPr>
          <w:p w:rsidR="002C60B5" w:rsidRPr="002C60B5" w:rsidRDefault="0016228B" w:rsidP="00C16AC1">
            <w:pPr>
              <w:rPr>
                <w:rStyle w:val="Formatvorlage3"/>
                <w:i/>
                <w:sz w:val="22"/>
              </w:rPr>
            </w:pPr>
            <w:sdt>
              <w:sdtPr>
                <w:rPr>
                  <w:rStyle w:val="Formatvorlage6"/>
                </w:rPr>
                <w:id w:val="-1451781483"/>
                <w:placeholder>
                  <w:docPart w:val="2414AA3807184BC5A79D826B14BC181F"/>
                </w:placeholder>
                <w:text/>
              </w:sdtPr>
              <w:sdtEndPr>
                <w:rPr>
                  <w:rStyle w:val="Formatvorlage3"/>
                  <w:i/>
                  <w:sz w:val="22"/>
                </w:rPr>
              </w:sdtEndPr>
              <w:sdtContent>
                <w:r w:rsidR="00C16AC1">
                  <w:rPr>
                    <w:rStyle w:val="Formatvorlage6"/>
                  </w:rPr>
                  <w:t>Lebendig</w:t>
                </w:r>
              </w:sdtContent>
            </w:sdt>
          </w:p>
        </w:tc>
        <w:tc>
          <w:tcPr>
            <w:tcW w:w="5216" w:type="dxa"/>
          </w:tcPr>
          <w:p w:rsidR="002C60B5" w:rsidRPr="002C60B5" w:rsidRDefault="0016228B" w:rsidP="00C16AC1">
            <w:pPr>
              <w:rPr>
                <w:rStyle w:val="Formatvorlage3"/>
                <w:i/>
                <w:sz w:val="22"/>
              </w:rPr>
            </w:pPr>
            <w:sdt>
              <w:sdtPr>
                <w:rPr>
                  <w:rStyle w:val="Formatvorlage6"/>
                </w:rPr>
                <w:id w:val="196752568"/>
                <w:placeholder>
                  <w:docPart w:val="13D0B1BC876C494EACC23A6E0CDD8E30"/>
                </w:placeholder>
                <w:text/>
              </w:sdtPr>
              <w:sdtEndPr>
                <w:rPr>
                  <w:rStyle w:val="Formatvorlage3"/>
                  <w:i/>
                  <w:sz w:val="22"/>
                </w:rPr>
              </w:sdtEndPr>
              <w:sdtContent>
                <w:r w:rsidR="00C16AC1">
                  <w:rPr>
                    <w:rStyle w:val="Formatvorlage6"/>
                  </w:rPr>
                  <w:t>Große Gruppe</w:t>
                </w:r>
              </w:sdtContent>
            </w:sdt>
          </w:p>
        </w:tc>
      </w:tr>
    </w:tbl>
    <w:p w:rsidR="005D414F" w:rsidRDefault="005D414F">
      <w:pPr>
        <w:rPr>
          <w:rStyle w:val="Formatvorlage3"/>
          <w:i/>
          <w:sz w:val="22"/>
        </w:rPr>
      </w:pPr>
    </w:p>
    <w:p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rsidR="00E50830" w:rsidRDefault="0016228B">
      <w:pPr>
        <w:rPr>
          <w:rStyle w:val="Formatvorlage3"/>
        </w:rPr>
      </w:pPr>
      <w:sdt>
        <w:sdtPr>
          <w:rPr>
            <w:rFonts w:eastAsiaTheme="minorEastAsia"/>
            <w:sz w:val="24"/>
            <w:lang w:eastAsia="zh-CN"/>
          </w:rPr>
          <w:alias w:val="Kurz Beschreibung"/>
          <w:tag w:val="Kurz Beschreibung"/>
          <w:id w:val="1711766698"/>
          <w:placeholder>
            <w:docPart w:val="438AA2D7B5A246B29434A27D14D892D2"/>
          </w:placeholder>
          <w15:appearance w15:val="hidden"/>
          <w:text w:multiLine="1"/>
        </w:sdtPr>
        <w:sdtEndPr/>
        <w:sdtContent>
          <w:r w:rsidR="00657355" w:rsidRPr="00657355">
            <w:rPr>
              <w:rFonts w:eastAsiaTheme="minorEastAsia"/>
              <w:lang w:eastAsia="zh-CN"/>
            </w:rPr>
            <w:t xml:space="preserve">Nehmt unser global </w:t>
          </w:r>
          <w:proofErr w:type="spellStart"/>
          <w:r w:rsidR="00657355" w:rsidRPr="00657355">
            <w:rPr>
              <w:rFonts w:eastAsiaTheme="minorEastAsia"/>
              <w:lang w:eastAsia="zh-CN"/>
            </w:rPr>
            <w:t>local</w:t>
          </w:r>
          <w:proofErr w:type="spellEnd"/>
          <w:r w:rsidR="00657355" w:rsidRPr="00657355">
            <w:rPr>
              <w:rFonts w:eastAsiaTheme="minorEastAsia"/>
              <w:lang w:eastAsia="zh-CN"/>
            </w:rPr>
            <w:t xml:space="preserve"> Bild als Trigger für Gespräche zu dem Thema „interkulturelle Tischgemeinschaft“. Ihr könnt es groß ausdrucken an eine große Leinwand beamen oder anderweitig zur Verfügung stellen. Wichtig ist, dass alle das Bild gut genug im Detail erkennen können, um ihre Gedanken dazu auszurücken.</w:t>
          </w:r>
        </w:sdtContent>
      </w:sdt>
      <w:r w:rsidR="00E50830">
        <w:rPr>
          <w:rStyle w:val="Formatvorlage3"/>
        </w:rPr>
        <w:t xml:space="preserve"> </w:t>
      </w:r>
    </w:p>
    <w:p w:rsidR="00E50830" w:rsidRDefault="00E50830"/>
    <w:p w:rsidR="00E50830" w:rsidRPr="005D414F" w:rsidRDefault="00E50830" w:rsidP="00C452FB">
      <w:pPr>
        <w:ind w:right="10"/>
      </w:pP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28B" w:rsidRDefault="0016228B" w:rsidP="00F27E52">
      <w:pPr>
        <w:spacing w:after="0" w:line="240" w:lineRule="auto"/>
      </w:pPr>
      <w:r>
        <w:separator/>
      </w:r>
    </w:p>
  </w:endnote>
  <w:endnote w:type="continuationSeparator" w:id="0">
    <w:p w:rsidR="0016228B" w:rsidRDefault="0016228B"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99436"/>
      <w:docPartObj>
        <w:docPartGallery w:val="Page Numbers (Bottom of Page)"/>
        <w:docPartUnique/>
      </w:docPartObj>
    </w:sdtPr>
    <w:sdtEndPr/>
    <w:sdtContent>
      <w:p w:rsidR="002C60B5" w:rsidRDefault="002C60B5">
        <w:pPr>
          <w:pStyle w:val="Fuzeile"/>
          <w:jc w:val="right"/>
        </w:pPr>
        <w:r>
          <w:rPr>
            <w:noProof/>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42B0E">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28B" w:rsidRDefault="0016228B" w:rsidP="00F27E52">
      <w:pPr>
        <w:spacing w:after="0" w:line="240" w:lineRule="auto"/>
      </w:pPr>
      <w:r>
        <w:separator/>
      </w:r>
    </w:p>
  </w:footnote>
  <w:footnote w:type="continuationSeparator" w:id="0">
    <w:p w:rsidR="0016228B" w:rsidRDefault="0016228B"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2FB"/>
    <w:rsid w:val="000535C6"/>
    <w:rsid w:val="00075DA8"/>
    <w:rsid w:val="000C0DCB"/>
    <w:rsid w:val="0016228B"/>
    <w:rsid w:val="001E621A"/>
    <w:rsid w:val="002C60B5"/>
    <w:rsid w:val="00592F40"/>
    <w:rsid w:val="005D414F"/>
    <w:rsid w:val="00653023"/>
    <w:rsid w:val="0065620C"/>
    <w:rsid w:val="00657355"/>
    <w:rsid w:val="006B7DA9"/>
    <w:rsid w:val="006D4D5E"/>
    <w:rsid w:val="00A1688E"/>
    <w:rsid w:val="00A30BDF"/>
    <w:rsid w:val="00A61783"/>
    <w:rsid w:val="00BB4EAD"/>
    <w:rsid w:val="00BF040A"/>
    <w:rsid w:val="00C16AC1"/>
    <w:rsid w:val="00C41B41"/>
    <w:rsid w:val="00C42B0E"/>
    <w:rsid w:val="00C452FB"/>
    <w:rsid w:val="00CD4E92"/>
    <w:rsid w:val="00D2049E"/>
    <w:rsid w:val="00D871E4"/>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DF398"/>
  <w15:chartTrackingRefBased/>
  <w15:docId w15:val="{39F63D7F-7B32-4933-B42E-4AFCC19C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20Eick\ownCloud%20-%20ext_eickfr@cloud.ejwue.de\global%20local\General\0%20Materialpaket%20(Barbara)\Updated%20Material%20-%202024\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38EF2054FC43FEBF37DA17A29A02A7"/>
        <w:category>
          <w:name w:val="Allgemein"/>
          <w:gallery w:val="placeholder"/>
        </w:category>
        <w:types>
          <w:type w:val="bbPlcHdr"/>
        </w:types>
        <w:behaviors>
          <w:behavior w:val="content"/>
        </w:behaviors>
        <w:guid w:val="{7A6044AA-DDE5-498B-BDC5-D228C0975943}"/>
      </w:docPartPr>
      <w:docPartBody>
        <w:p w:rsidR="00150239" w:rsidRDefault="00643F58">
          <w:pPr>
            <w:pStyle w:val="3438EF2054FC43FEBF37DA17A29A02A7"/>
          </w:pPr>
          <w:r w:rsidRPr="007E7601">
            <w:rPr>
              <w:rStyle w:val="Platzhaltertext"/>
            </w:rPr>
            <w:t>Klicken oder tippen Sie hier, um Text einzugeben.</w:t>
          </w:r>
        </w:p>
      </w:docPartBody>
    </w:docPart>
    <w:docPart>
      <w:docPartPr>
        <w:name w:val="B3A17DE9936641589EE498BFCF9CEA85"/>
        <w:category>
          <w:name w:val="Allgemein"/>
          <w:gallery w:val="placeholder"/>
        </w:category>
        <w:types>
          <w:type w:val="bbPlcHdr"/>
        </w:types>
        <w:behaviors>
          <w:behavior w:val="content"/>
        </w:behaviors>
        <w:guid w:val="{6981663A-C1CF-4772-87C2-1A8C07F17234}"/>
      </w:docPartPr>
      <w:docPartBody>
        <w:p w:rsidR="00150239" w:rsidRDefault="00643F58">
          <w:pPr>
            <w:pStyle w:val="B3A17DE9936641589EE498BFCF9CEA85"/>
          </w:pPr>
          <w:r w:rsidRPr="0065620C">
            <w:rPr>
              <w:rStyle w:val="Platzhaltertext"/>
              <w:rFonts w:asciiTheme="majorHAnsi" w:hAnsiTheme="majorHAnsi" w:cstheme="majorHAnsi"/>
              <w:sz w:val="48"/>
            </w:rPr>
            <w:t>Titel hier eingeben.</w:t>
          </w:r>
        </w:p>
      </w:docPartBody>
    </w:docPart>
    <w:docPart>
      <w:docPartPr>
        <w:name w:val="C1C9320BB26D41C0BA84D7ED26B24ABC"/>
        <w:category>
          <w:name w:val="Allgemein"/>
          <w:gallery w:val="placeholder"/>
        </w:category>
        <w:types>
          <w:type w:val="bbPlcHdr"/>
        </w:types>
        <w:behaviors>
          <w:behavior w:val="content"/>
        </w:behaviors>
        <w:guid w:val="{2E06B0CF-09E3-42AF-AC33-A3E90F66EB13}"/>
      </w:docPartPr>
      <w:docPartBody>
        <w:p w:rsidR="00150239" w:rsidRDefault="00643F58">
          <w:pPr>
            <w:pStyle w:val="C1C9320BB26D41C0BA84D7ED26B24ABC"/>
          </w:pPr>
          <w:r w:rsidRPr="007E7601">
            <w:rPr>
              <w:rStyle w:val="Platzhaltertext"/>
            </w:rPr>
            <w:t>Klicken oder tippen Sie hier, um Text einzugeben.</w:t>
          </w:r>
        </w:p>
      </w:docPartBody>
    </w:docPart>
    <w:docPart>
      <w:docPartPr>
        <w:name w:val="AB3909C1C04549F0951EAB3ACE1D53C8"/>
        <w:category>
          <w:name w:val="Allgemein"/>
          <w:gallery w:val="placeholder"/>
        </w:category>
        <w:types>
          <w:type w:val="bbPlcHdr"/>
        </w:types>
        <w:behaviors>
          <w:behavior w:val="content"/>
        </w:behaviors>
        <w:guid w:val="{FD1884D5-AB07-4E70-9B1D-BDA1CA5843ED}"/>
      </w:docPartPr>
      <w:docPartBody>
        <w:p w:rsidR="00150239" w:rsidRDefault="00643F58">
          <w:pPr>
            <w:pStyle w:val="AB3909C1C04549F0951EAB3ACE1D53C8"/>
          </w:pPr>
          <w:r w:rsidRPr="007E7601">
            <w:rPr>
              <w:rStyle w:val="Platzhaltertext"/>
            </w:rPr>
            <w:t>Wähle</w:t>
          </w:r>
          <w:r>
            <w:rPr>
              <w:rStyle w:val="Platzhaltertext"/>
            </w:rPr>
            <w:t xml:space="preserve"> eine Station</w:t>
          </w:r>
          <w:r w:rsidRPr="007E7601">
            <w:rPr>
              <w:rStyle w:val="Platzhaltertext"/>
            </w:rPr>
            <w:t>.</w:t>
          </w:r>
        </w:p>
      </w:docPartBody>
    </w:docPart>
    <w:docPart>
      <w:docPartPr>
        <w:name w:val="33035964787A45089306440A02558D64"/>
        <w:category>
          <w:name w:val="Allgemein"/>
          <w:gallery w:val="placeholder"/>
        </w:category>
        <w:types>
          <w:type w:val="bbPlcHdr"/>
        </w:types>
        <w:behaviors>
          <w:behavior w:val="content"/>
        </w:behaviors>
        <w:guid w:val="{A50CED16-4120-4FCD-BA0F-3A404AB03478}"/>
      </w:docPartPr>
      <w:docPartBody>
        <w:p w:rsidR="00150239" w:rsidRDefault="00643F58">
          <w:pPr>
            <w:pStyle w:val="33035964787A45089306440A02558D64"/>
          </w:pPr>
          <w:r w:rsidRPr="0065620C">
            <w:rPr>
              <w:rStyle w:val="Platzhaltertext"/>
            </w:rPr>
            <w:t>Wähle die Gruppengröße aus.</w:t>
          </w:r>
          <w:r w:rsidRPr="007E7601">
            <w:rPr>
              <w:rStyle w:val="Platzhaltertext"/>
            </w:rPr>
            <w:t>.</w:t>
          </w:r>
        </w:p>
      </w:docPartBody>
    </w:docPart>
    <w:docPart>
      <w:docPartPr>
        <w:name w:val="E382E84B4D694D80930D1417053DC400"/>
        <w:category>
          <w:name w:val="Allgemein"/>
          <w:gallery w:val="placeholder"/>
        </w:category>
        <w:types>
          <w:type w:val="bbPlcHdr"/>
        </w:types>
        <w:behaviors>
          <w:behavior w:val="content"/>
        </w:behaviors>
        <w:guid w:val="{545A859A-7AE3-494A-965D-4A7AA51F415D}"/>
      </w:docPartPr>
      <w:docPartBody>
        <w:p w:rsidR="00150239" w:rsidRDefault="00643F58">
          <w:pPr>
            <w:pStyle w:val="E382E84B4D694D80930D1417053DC400"/>
          </w:pPr>
          <w:r w:rsidRPr="002C60B5">
            <w:rPr>
              <w:rStyle w:val="Platzhaltertext"/>
            </w:rPr>
            <w:t>Bibel Text hier Eingeben</w:t>
          </w:r>
          <w:r w:rsidRPr="007E7601">
            <w:rPr>
              <w:rStyle w:val="Platzhaltertext"/>
            </w:rPr>
            <w:t>.</w:t>
          </w:r>
        </w:p>
      </w:docPartBody>
    </w:docPart>
    <w:docPart>
      <w:docPartPr>
        <w:name w:val="2414AA3807184BC5A79D826B14BC181F"/>
        <w:category>
          <w:name w:val="Allgemein"/>
          <w:gallery w:val="placeholder"/>
        </w:category>
        <w:types>
          <w:type w:val="bbPlcHdr"/>
        </w:types>
        <w:behaviors>
          <w:behavior w:val="content"/>
        </w:behaviors>
        <w:guid w:val="{A11FCBB4-E92D-423F-9B44-8A56D1752A2C}"/>
      </w:docPartPr>
      <w:docPartBody>
        <w:p w:rsidR="00150239" w:rsidRDefault="00643F58">
          <w:pPr>
            <w:pStyle w:val="2414AA3807184BC5A79D826B14BC181F"/>
          </w:pPr>
          <w:r w:rsidRPr="005D414F">
            <w:rPr>
              <w:rStyle w:val="Platzhaltertext"/>
            </w:rPr>
            <w:t>Hier kannst du alle Stationen auflisten, die in Frage kommen.</w:t>
          </w:r>
        </w:p>
      </w:docPartBody>
    </w:docPart>
    <w:docPart>
      <w:docPartPr>
        <w:name w:val="13D0B1BC876C494EACC23A6E0CDD8E30"/>
        <w:category>
          <w:name w:val="Allgemein"/>
          <w:gallery w:val="placeholder"/>
        </w:category>
        <w:types>
          <w:type w:val="bbPlcHdr"/>
        </w:types>
        <w:behaviors>
          <w:behavior w:val="content"/>
        </w:behaviors>
        <w:guid w:val="{E3604256-E522-4522-B27C-08664DE57718}"/>
      </w:docPartPr>
      <w:docPartBody>
        <w:p w:rsidR="00150239" w:rsidRDefault="00643F58">
          <w:pPr>
            <w:pStyle w:val="13D0B1BC876C494EACC23A6E0CDD8E30"/>
          </w:pPr>
          <w:r w:rsidRPr="005D414F">
            <w:rPr>
              <w:rStyle w:val="Platzhaltertext"/>
            </w:rPr>
            <w:t>Hier kannst du alle Stationen auflisten, die in Frage kommen.</w:t>
          </w:r>
        </w:p>
      </w:docPartBody>
    </w:docPart>
    <w:docPart>
      <w:docPartPr>
        <w:name w:val="438AA2D7B5A246B29434A27D14D892D2"/>
        <w:category>
          <w:name w:val="Allgemein"/>
          <w:gallery w:val="placeholder"/>
        </w:category>
        <w:types>
          <w:type w:val="bbPlcHdr"/>
        </w:types>
        <w:behaviors>
          <w:behavior w:val="content"/>
        </w:behaviors>
        <w:guid w:val="{8EF4BEB9-ECC0-4BD6-AE02-9FC678500A4C}"/>
      </w:docPartPr>
      <w:docPartBody>
        <w:p w:rsidR="00150239" w:rsidRDefault="00643F58">
          <w:pPr>
            <w:pStyle w:val="438AA2D7B5A246B29434A27D14D892D2"/>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F58"/>
    <w:rsid w:val="00150239"/>
    <w:rsid w:val="002054C7"/>
    <w:rsid w:val="00643F5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438EF2054FC43FEBF37DA17A29A02A7">
    <w:name w:val="3438EF2054FC43FEBF37DA17A29A02A7"/>
  </w:style>
  <w:style w:type="paragraph" w:customStyle="1" w:styleId="B3A17DE9936641589EE498BFCF9CEA85">
    <w:name w:val="B3A17DE9936641589EE498BFCF9CEA85"/>
  </w:style>
  <w:style w:type="paragraph" w:customStyle="1" w:styleId="C1C9320BB26D41C0BA84D7ED26B24ABC">
    <w:name w:val="C1C9320BB26D41C0BA84D7ED26B24ABC"/>
  </w:style>
  <w:style w:type="paragraph" w:customStyle="1" w:styleId="AB3909C1C04549F0951EAB3ACE1D53C8">
    <w:name w:val="AB3909C1C04549F0951EAB3ACE1D53C8"/>
  </w:style>
  <w:style w:type="paragraph" w:customStyle="1" w:styleId="33035964787A45089306440A02558D64">
    <w:name w:val="33035964787A45089306440A02558D64"/>
  </w:style>
  <w:style w:type="paragraph" w:customStyle="1" w:styleId="E382E84B4D694D80930D1417053DC400">
    <w:name w:val="E382E84B4D694D80930D1417053DC400"/>
  </w:style>
  <w:style w:type="paragraph" w:customStyle="1" w:styleId="2414AA3807184BC5A79D826B14BC181F">
    <w:name w:val="2414AA3807184BC5A79D826B14BC181F"/>
  </w:style>
  <w:style w:type="paragraph" w:customStyle="1" w:styleId="13D0B1BC876C494EACC23A6E0CDD8E30">
    <w:name w:val="13D0B1BC876C494EACC23A6E0CDD8E30"/>
  </w:style>
  <w:style w:type="paragraph" w:customStyle="1" w:styleId="438AA2D7B5A246B29434A27D14D892D2">
    <w:name w:val="438AA2D7B5A246B29434A27D14D892D2"/>
  </w:style>
  <w:style w:type="paragraph" w:customStyle="1" w:styleId="34375BC0BB344E06B2599D58076E4490">
    <w:name w:val="34375BC0BB344E06B2599D58076E4490"/>
  </w:style>
  <w:style w:type="paragraph" w:customStyle="1" w:styleId="B7D8647BB14E4CBE86EDAC1751B52447">
    <w:name w:val="B7D8647BB14E4CBE86EDAC1751B52447"/>
  </w:style>
  <w:style w:type="paragraph" w:customStyle="1" w:styleId="A5CF7439FCA443E6817CE7294A7E5B52">
    <w:name w:val="A5CF7439FCA443E6817CE7294A7E5B52"/>
  </w:style>
  <w:style w:type="paragraph" w:customStyle="1" w:styleId="973D1950BFF1438A803C192DD45EA8FC">
    <w:name w:val="973D1950BFF1438A803C192DD45EA8FC"/>
  </w:style>
  <w:style w:type="paragraph" w:customStyle="1" w:styleId="CBFCD8DD5B02468DAA4A562F4888946C">
    <w:name w:val="CBFCD8DD5B02468DAA4A562F4888946C"/>
  </w:style>
  <w:style w:type="paragraph" w:customStyle="1" w:styleId="3B571311BC7D479DBA9D768461B76293">
    <w:name w:val="3B571311BC7D479DBA9D768461B76293"/>
  </w:style>
  <w:style w:type="paragraph" w:customStyle="1" w:styleId="B91EA0295C634843A5565D476D760569">
    <w:name w:val="B91EA0295C634843A5565D476D760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Template.dotx</Template>
  <TotalTime>0</TotalTime>
  <Pages>1</Pages>
  <Words>91</Words>
  <Characters>579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Eick</dc:creator>
  <cp:keywords/>
  <dc:description/>
  <cp:lastModifiedBy>Fred Eick</cp:lastModifiedBy>
  <cp:revision>4</cp:revision>
  <dcterms:created xsi:type="dcterms:W3CDTF">2024-04-04T07:17:00Z</dcterms:created>
  <dcterms:modified xsi:type="dcterms:W3CDTF">2024-04-15T10:54:00Z</dcterms:modified>
</cp:coreProperties>
</file>